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YSpec="insi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42"/>
      </w:tblGrid>
      <w:tr w:rsidR="00836CAE" w:rsidRPr="00215377" w14:paraId="0641A8D6" w14:textId="77777777" w:rsidTr="00836CAE">
        <w:trPr>
          <w:trHeight w:val="709"/>
        </w:trPr>
        <w:tc>
          <w:tcPr>
            <w:tcW w:w="14342" w:type="dxa"/>
            <w:tcBorders>
              <w:top w:val="nil"/>
              <w:left w:val="nil"/>
              <w:bottom w:val="nil"/>
              <w:right w:val="nil"/>
            </w:tcBorders>
          </w:tcPr>
          <w:p w14:paraId="2495148A" w14:textId="12D432C9" w:rsidR="00836CAE" w:rsidRPr="00215377" w:rsidRDefault="00836CAE" w:rsidP="00836CAE">
            <w:pPr>
              <w:rPr>
                <w:b/>
                <w:bCs/>
                <w:sz w:val="40"/>
                <w:szCs w:val="40"/>
                <w:lang w:val="en-GB"/>
              </w:rPr>
            </w:pPr>
            <w:r w:rsidRPr="00215377">
              <w:rPr>
                <w:b/>
                <w:bCs/>
                <w:sz w:val="40"/>
                <w:szCs w:val="40"/>
                <w:lang w:val="en-GB"/>
              </w:rPr>
              <w:t>Bühnenplan</w:t>
            </w:r>
          </w:p>
        </w:tc>
      </w:tr>
    </w:tbl>
    <w:p w14:paraId="49E60E23" w14:textId="60C1AC0F" w:rsidR="008F53EA" w:rsidRDefault="008F53EA">
      <w:pPr>
        <w:rPr>
          <w:b/>
          <w:bCs/>
          <w:sz w:val="44"/>
          <w:lang w:val="en-GB"/>
        </w:rPr>
      </w:pPr>
    </w:p>
    <w:p w14:paraId="242D4A63" w14:textId="365D9720" w:rsidR="008F53EA" w:rsidRPr="00215377" w:rsidRDefault="00836CAE" w:rsidP="008F53EA">
      <w:pPr>
        <w:pStyle w:val="Kopfzeile"/>
        <w:tabs>
          <w:tab w:val="clear" w:pos="4536"/>
          <w:tab w:val="clear" w:pos="9072"/>
        </w:tabs>
        <w:rPr>
          <w:sz w:val="44"/>
          <w:szCs w:val="44"/>
        </w:rPr>
      </w:pPr>
      <w:r>
        <w:rPr>
          <w:sz w:val="22"/>
          <w:lang w:val="de-D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44EC8C7" wp14:editId="003E4F65">
                <wp:simplePos x="0" y="0"/>
                <wp:positionH relativeFrom="column">
                  <wp:posOffset>3148330</wp:posOffset>
                </wp:positionH>
                <wp:positionV relativeFrom="paragraph">
                  <wp:posOffset>250190</wp:posOffset>
                </wp:positionV>
                <wp:extent cx="2044700" cy="443230"/>
                <wp:effectExtent l="0" t="0" r="0" b="0"/>
                <wp:wrapNone/>
                <wp:docPr id="6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0" cy="443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A432F" w14:textId="4AA26AC1" w:rsidR="00836CAE" w:rsidRPr="00887EAE" w:rsidRDefault="00836CAE" w:rsidP="00441ADE">
                            <w:pPr>
                              <w:pStyle w:val="Kopfzeile"/>
                              <w:rPr>
                                <w:b/>
                                <w:bCs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 xml:space="preserve">Schlagzeuger ist </w:t>
                            </w:r>
                            <w:r>
                              <w:rPr>
                                <w:sz w:val="24"/>
                                <w:lang w:val="en-GB"/>
                              </w:rPr>
                              <w:br/>
                              <w:t>auch Keyboarder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EC8C7" id="Rectangle 48" o:spid="_x0000_s1026" style="position:absolute;margin-left:247.9pt;margin-top:19.7pt;width:161pt;height:34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" filled="f" stroked="f">
                <v:textbox>
                  <w:txbxContent>
                    <w:p w14:paraId="28DA432F" w14:textId="4AA26AC1" w:rsidR="00836CAE" w:rsidRPr="00887EAE" w:rsidRDefault="00836CAE" w:rsidP="00441ADE">
                      <w:pPr>
                        <w:pStyle w:val="Kopfzeile"/>
                        <w:rPr>
                          <w:b/>
                          <w:bCs/>
                          <w:sz w:val="24"/>
                          <w:lang w:val="it-IT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 xml:space="preserve">Schlagzeuger ist </w:t>
                      </w:r>
                      <w:r>
                        <w:rPr>
                          <w:sz w:val="24"/>
                          <w:lang w:val="en-GB"/>
                        </w:rPr>
                        <w:br/>
                        <w:t>auch Keyboarder</w:t>
                      </w:r>
                    </w:p>
                  </w:txbxContent>
                </v:textbox>
              </v:rect>
            </w:pict>
          </mc:Fallback>
        </mc:AlternateContent>
      </w:r>
      <w:r w:rsidR="00887EAE"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238862" wp14:editId="49D5FC98">
                <wp:simplePos x="0" y="0"/>
                <wp:positionH relativeFrom="column">
                  <wp:posOffset>2492128</wp:posOffset>
                </wp:positionH>
                <wp:positionV relativeFrom="paragraph">
                  <wp:posOffset>712152</wp:posOffset>
                </wp:positionV>
                <wp:extent cx="1930400" cy="1460500"/>
                <wp:effectExtent l="0" t="0" r="12700" b="12700"/>
                <wp:wrapNone/>
                <wp:docPr id="2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9E8B5" w14:textId="77777777" w:rsidR="00DC5F75" w:rsidRDefault="00DC5F75" w:rsidP="008F53EA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1628E717" w14:textId="77777777" w:rsidR="00DC5F75" w:rsidRPr="00A7450D" w:rsidRDefault="00DC5F75" w:rsidP="008F53EA"/>
                          <w:p w14:paraId="3A362BF5" w14:textId="77777777" w:rsidR="00DC5F75" w:rsidRPr="00A7450D" w:rsidRDefault="00DC5F75" w:rsidP="008F53EA"/>
                          <w:p w14:paraId="4B411E3C" w14:textId="5EC4FB5E" w:rsidR="00DC5F75" w:rsidRPr="008070CE" w:rsidRDefault="00DC5F75" w:rsidP="008F53EA">
                            <w:pPr>
                              <w:pStyle w:val="berschrift3"/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  <w:r w:rsidRPr="008070CE">
                              <w:rPr>
                                <w:b w:val="0"/>
                                <w:bCs w:val="0"/>
                              </w:rPr>
                              <w:t>Schla</w:t>
                            </w:r>
                            <w:r>
                              <w:rPr>
                                <w:b w:val="0"/>
                                <w:bCs w:val="0"/>
                              </w:rPr>
                              <w:t>gzeug</w:t>
                            </w:r>
                            <w:r w:rsidR="00836CAE">
                              <w:rPr>
                                <w:b w:val="0"/>
                                <w:bCs w:val="0"/>
                              </w:rPr>
                              <w:t xml:space="preserve"> (mikrofoniert)</w:t>
                            </w:r>
                          </w:p>
                          <w:p w14:paraId="1C31C189" w14:textId="77777777" w:rsidR="00DC5F75" w:rsidRPr="008070CE" w:rsidRDefault="00DC5F75" w:rsidP="008F53EA">
                            <w:pPr>
                              <w:pStyle w:val="berschrift9"/>
                              <w:rPr>
                                <w:sz w:val="36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38862" id="Rectangle 43" o:spid="_x0000_s1027" style="position:absolute;margin-left:196.25pt;margin-top:56.05pt;width:152pt;height:1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">
                <v:textbox>
                  <w:txbxContent>
                    <w:p w14:paraId="13E9E8B5" w14:textId="77777777" w:rsidR="00DC5F75" w:rsidRDefault="00DC5F75" w:rsidP="008F53EA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</w:p>
                    <w:p w14:paraId="1628E717" w14:textId="77777777" w:rsidR="00DC5F75" w:rsidRPr="00A7450D" w:rsidRDefault="00DC5F75" w:rsidP="008F53EA"/>
                    <w:p w14:paraId="3A362BF5" w14:textId="77777777" w:rsidR="00DC5F75" w:rsidRPr="00A7450D" w:rsidRDefault="00DC5F75" w:rsidP="008F53EA"/>
                    <w:p w14:paraId="4B411E3C" w14:textId="5EC4FB5E" w:rsidR="00DC5F75" w:rsidRPr="008070CE" w:rsidRDefault="00DC5F75" w:rsidP="008F53EA">
                      <w:pPr>
                        <w:pStyle w:val="berschrift3"/>
                        <w:jc w:val="center"/>
                        <w:rPr>
                          <w:b w:val="0"/>
                          <w:bCs w:val="0"/>
                        </w:rPr>
                      </w:pPr>
                      <w:r w:rsidRPr="008070CE">
                        <w:rPr>
                          <w:b w:val="0"/>
                          <w:bCs w:val="0"/>
                        </w:rPr>
                        <w:t>Schla</w:t>
                      </w:r>
                      <w:r>
                        <w:rPr>
                          <w:b w:val="0"/>
                          <w:bCs w:val="0"/>
                        </w:rPr>
                        <w:t>gzeug</w:t>
                      </w:r>
                      <w:r w:rsidR="00836CAE">
                        <w:rPr>
                          <w:b w:val="0"/>
                          <w:bCs w:val="0"/>
                        </w:rPr>
                        <w:t xml:space="preserve"> (mikrofoniert)</w:t>
                      </w:r>
                    </w:p>
                    <w:p w14:paraId="1C31C189" w14:textId="77777777" w:rsidR="00DC5F75" w:rsidRPr="008070CE" w:rsidRDefault="00DC5F75" w:rsidP="008F53EA">
                      <w:pPr>
                        <w:pStyle w:val="berschrift9"/>
                        <w:rPr>
                          <w:sz w:val="36"/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2A775A" w14:textId="00F2B536" w:rsidR="008F53EA" w:rsidRDefault="00463527" w:rsidP="008F53EA">
      <w:pPr>
        <w:rPr>
          <w:lang w:val="en-GB"/>
        </w:rPr>
      </w:pPr>
      <w:r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E6A9513" wp14:editId="40B6A8D5">
                <wp:simplePos x="0" y="0"/>
                <wp:positionH relativeFrom="column">
                  <wp:posOffset>6838950</wp:posOffset>
                </wp:positionH>
                <wp:positionV relativeFrom="paragraph">
                  <wp:posOffset>112395</wp:posOffset>
                </wp:positionV>
                <wp:extent cx="1028700" cy="584200"/>
                <wp:effectExtent l="0" t="0" r="0" b="0"/>
                <wp:wrapNone/>
                <wp:docPr id="6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5B5AF" w14:textId="77777777" w:rsidR="00A82572" w:rsidRDefault="00A82572" w:rsidP="00A82572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</w:rPr>
                              <w:t>Backing-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</w:rPr>
                              <w:br/>
                              <w:t>Mikrofon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6A9513" id="Rectangle 65" o:spid="_x0000_s1028" style="position:absolute;margin-left:538.5pt;margin-top:8.85pt;width:81pt;height:4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" filled="f" stroked="f">
                <v:textbox>
                  <w:txbxContent>
                    <w:p w14:paraId="6F25B5AF" w14:textId="77777777" w:rsidR="00A82572" w:rsidRDefault="00A82572" w:rsidP="00A82572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</w:rPr>
                        <w:t>Backing-</w:t>
                      </w:r>
                      <w:r>
                        <w:rPr>
                          <w:b w:val="0"/>
                          <w:bCs w:val="0"/>
                          <w:sz w:val="28"/>
                        </w:rPr>
                        <w:br/>
                        <w:t>Mikrofon</w:t>
                      </w:r>
                    </w:p>
                  </w:txbxContent>
                </v:textbox>
              </v:rect>
            </w:pict>
          </mc:Fallback>
        </mc:AlternateContent>
      </w:r>
      <w:r w:rsidR="00A7450D">
        <w:rPr>
          <w:lang w:val="de-D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60D7429" wp14:editId="4B3602D8">
                <wp:simplePos x="0" y="0"/>
                <wp:positionH relativeFrom="column">
                  <wp:posOffset>1776730</wp:posOffset>
                </wp:positionH>
                <wp:positionV relativeFrom="paragraph">
                  <wp:posOffset>31115</wp:posOffset>
                </wp:positionV>
                <wp:extent cx="536540" cy="351255"/>
                <wp:effectExtent l="130492" t="72708" r="140653" b="64452"/>
                <wp:wrapNone/>
                <wp:docPr id="2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117419">
                          <a:off x="0" y="0"/>
                          <a:ext cx="536540" cy="3512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64BBB" w14:textId="77777777" w:rsidR="00A7450D" w:rsidRDefault="00A7450D" w:rsidP="00A7450D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D7429" id="Rectangle 38" o:spid="_x0000_s1029" style="position:absolute;margin-left:139.9pt;margin-top:2.45pt;width:42.25pt;height:27.65pt;rotation:-8172974fd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" fillcolor="black [3213]">
                <v:textbox>
                  <w:txbxContent>
                    <w:p w14:paraId="35964BBB" w14:textId="77777777" w:rsidR="00A7450D" w:rsidRDefault="00A7450D" w:rsidP="00A7450D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D31A132" w14:textId="45E49318" w:rsidR="008F53EA" w:rsidRDefault="008F53EA" w:rsidP="008F53EA">
      <w:pPr>
        <w:rPr>
          <w:lang w:val="en-GB"/>
        </w:rPr>
      </w:pPr>
    </w:p>
    <w:p w14:paraId="0401CB6B" w14:textId="5AB6FC30" w:rsidR="008F53EA" w:rsidRDefault="008F53EA" w:rsidP="008F53EA">
      <w:pPr>
        <w:rPr>
          <w:lang w:val="en-GB"/>
        </w:rPr>
      </w:pPr>
    </w:p>
    <w:p w14:paraId="231095A8" w14:textId="11972020" w:rsidR="008F53EA" w:rsidRDefault="00A82572" w:rsidP="008F53EA">
      <w:pPr>
        <w:rPr>
          <w:lang w:val="en-GB"/>
        </w:rPr>
      </w:pPr>
      <w:r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8D8B10" wp14:editId="4EA7566C">
                <wp:simplePos x="0" y="0"/>
                <wp:positionH relativeFrom="column">
                  <wp:posOffset>4276724</wp:posOffset>
                </wp:positionH>
                <wp:positionV relativeFrom="paragraph">
                  <wp:posOffset>131960</wp:posOffset>
                </wp:positionV>
                <wp:extent cx="849947" cy="364408"/>
                <wp:effectExtent l="1587" t="0" r="15558" b="15557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49947" cy="3644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BD00A" w14:textId="77777777" w:rsidR="00DC5F75" w:rsidRDefault="00DC5F75" w:rsidP="008F53E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D8B10" id="Rectangle 45" o:spid="_x0000_s1030" style="position:absolute;margin-left:336.75pt;margin-top:10.4pt;width:66.9pt;height:28.7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">
                <v:textbox>
                  <w:txbxContent>
                    <w:p w14:paraId="7B3BD00A" w14:textId="77777777" w:rsidR="00DC5F75" w:rsidRDefault="00DC5F75" w:rsidP="008F53EA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7450D"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43701B" wp14:editId="5F014422">
                <wp:simplePos x="0" y="0"/>
                <wp:positionH relativeFrom="column">
                  <wp:posOffset>1491615</wp:posOffset>
                </wp:positionH>
                <wp:positionV relativeFrom="paragraph">
                  <wp:posOffset>107315</wp:posOffset>
                </wp:positionV>
                <wp:extent cx="1028700" cy="457200"/>
                <wp:effectExtent l="0" t="0" r="0" b="0"/>
                <wp:wrapNone/>
                <wp:docPr id="1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948C4" w14:textId="03A8E587" w:rsidR="00DA43EB" w:rsidRDefault="00A7450D" w:rsidP="00A7450D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</w:rPr>
                              <w:t>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3701B" id="_x0000_s1031" style="position:absolute;margin-left:117.45pt;margin-top:8.45pt;width:81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" filled="f" stroked="f">
                <v:textbox>
                  <w:txbxContent>
                    <w:p w14:paraId="3E6948C4" w14:textId="03A8E587" w:rsidR="00DA43EB" w:rsidRDefault="00A7450D" w:rsidP="00A7450D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</w:rPr>
                        <w:t>Monitor</w:t>
                      </w:r>
                    </w:p>
                  </w:txbxContent>
                </v:textbox>
              </v:rect>
            </w:pict>
          </mc:Fallback>
        </mc:AlternateContent>
      </w:r>
    </w:p>
    <w:p w14:paraId="4E4A12AA" w14:textId="1A5827F6" w:rsidR="008F53EA" w:rsidRDefault="00463527" w:rsidP="008F53EA">
      <w:pPr>
        <w:rPr>
          <w:lang w:val="en-GB"/>
        </w:rPr>
      </w:pPr>
      <w:r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A905D81" wp14:editId="3C7AE647">
                <wp:simplePos x="0" y="0"/>
                <wp:positionH relativeFrom="column">
                  <wp:posOffset>6391994</wp:posOffset>
                </wp:positionH>
                <wp:positionV relativeFrom="paragraph">
                  <wp:posOffset>115986</wp:posOffset>
                </wp:positionV>
                <wp:extent cx="1308100" cy="945607"/>
                <wp:effectExtent l="127000" t="215900" r="101600" b="210185"/>
                <wp:wrapNone/>
                <wp:docPr id="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03565">
                          <a:off x="0" y="0"/>
                          <a:ext cx="1308100" cy="945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88B68" w14:textId="77777777" w:rsidR="00A7450D" w:rsidRDefault="00A7450D" w:rsidP="00887EA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177298AA" w14:textId="6A462FD4" w:rsidR="00887EAE" w:rsidRDefault="00887EAE" w:rsidP="00887EA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Perkussio</w:t>
                            </w:r>
                            <w:r w:rsidR="00836CAE">
                              <w:rPr>
                                <w:sz w:val="28"/>
                              </w:rPr>
                              <w:t>n</w:t>
                            </w:r>
                          </w:p>
                          <w:p w14:paraId="402FCACD" w14:textId="6359C615" w:rsidR="00887EAE" w:rsidRPr="00887EAE" w:rsidRDefault="00836CAE" w:rsidP="00887EA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(Mikrofoniert)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05D81" id="_x0000_s1032" style="position:absolute;margin-left:503.3pt;margin-top:9.15pt;width:103pt;height:74.45pt;rotation:1314614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">
                <v:textbox>
                  <w:txbxContent>
                    <w:p w14:paraId="6A288B68" w14:textId="77777777" w:rsidR="00A7450D" w:rsidRDefault="00A7450D" w:rsidP="00887EAE">
                      <w:pPr>
                        <w:jc w:val="center"/>
                        <w:rPr>
                          <w:sz w:val="28"/>
                        </w:rPr>
                      </w:pPr>
                    </w:p>
                    <w:p w14:paraId="177298AA" w14:textId="6A462FD4" w:rsidR="00887EAE" w:rsidRDefault="00887EAE" w:rsidP="00887EA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Perkussio</w:t>
                      </w:r>
                      <w:r w:rsidR="00836CAE">
                        <w:rPr>
                          <w:sz w:val="28"/>
                        </w:rPr>
                        <w:t>n</w:t>
                      </w:r>
                    </w:p>
                    <w:p w14:paraId="402FCACD" w14:textId="6359C615" w:rsidR="00887EAE" w:rsidRPr="00887EAE" w:rsidRDefault="00836CAE" w:rsidP="00887EA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(Mikrofoniert)</w:t>
                      </w:r>
                    </w:p>
                  </w:txbxContent>
                </v:textbox>
              </v:rect>
            </w:pict>
          </mc:Fallback>
        </mc:AlternateContent>
      </w:r>
      <w:r w:rsidR="00A82572"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1CDB0D" wp14:editId="30ECFF30">
                <wp:simplePos x="0" y="0"/>
                <wp:positionH relativeFrom="column">
                  <wp:posOffset>4392611</wp:posOffset>
                </wp:positionH>
                <wp:positionV relativeFrom="paragraph">
                  <wp:posOffset>51633</wp:posOffset>
                </wp:positionV>
                <wp:extent cx="849630" cy="251777"/>
                <wp:effectExtent l="0" t="5715" r="8255" b="8255"/>
                <wp:wrapNone/>
                <wp:docPr id="2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49630" cy="25177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928DB" w14:textId="77777777" w:rsidR="00DC5F75" w:rsidRDefault="00DC5F75" w:rsidP="008F53EA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1CDB0D" id="_x0000_s1033" style="position:absolute;margin-left:345.85pt;margin-top:4.05pt;width:66.9pt;height:19.8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" fillcolor="black [3213]">
                <v:textbox>
                  <w:txbxContent>
                    <w:p w14:paraId="2F3928DB" w14:textId="77777777" w:rsidR="00DC5F75" w:rsidRDefault="00DC5F75" w:rsidP="008F53EA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BAEC49" w14:textId="00A084CD" w:rsidR="008F53EA" w:rsidRDefault="008F53EA" w:rsidP="008F53EA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40076EE8" w14:textId="2857E6B6" w:rsidR="008F53EA" w:rsidRDefault="008F53EA" w:rsidP="008F53EA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78369192" w14:textId="5B455BC6" w:rsidR="008F53EA" w:rsidRDefault="008F53EA" w:rsidP="008F53EA">
      <w:pPr>
        <w:rPr>
          <w:lang w:val="en-GB"/>
        </w:rPr>
      </w:pPr>
    </w:p>
    <w:p w14:paraId="607B7F54" w14:textId="1758538A" w:rsidR="008F53EA" w:rsidRDefault="00A82572" w:rsidP="008F53EA">
      <w:pPr>
        <w:rPr>
          <w:lang w:val="en-GB"/>
        </w:rPr>
      </w:pPr>
      <w:r>
        <w:rPr>
          <w:sz w:val="22"/>
          <w:lang w:val="de-D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ABE4B96" wp14:editId="2E0F5D71">
                <wp:simplePos x="0" y="0"/>
                <wp:positionH relativeFrom="column">
                  <wp:posOffset>4684713</wp:posOffset>
                </wp:positionH>
                <wp:positionV relativeFrom="paragraph">
                  <wp:posOffset>74613</wp:posOffset>
                </wp:positionV>
                <wp:extent cx="927100" cy="330200"/>
                <wp:effectExtent l="0" t="0" r="0" b="0"/>
                <wp:wrapNone/>
                <wp:docPr id="66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0B70" w14:textId="7DA8E2C7" w:rsidR="00A82572" w:rsidRPr="00887EAE" w:rsidRDefault="00A82572" w:rsidP="00A82572">
                            <w:pPr>
                              <w:pStyle w:val="Kopfzeile"/>
                              <w:rPr>
                                <w:b/>
                                <w:bCs/>
                                <w:sz w:val="24"/>
                                <w:lang w:val="it-IT"/>
                              </w:rPr>
                            </w:pPr>
                            <w:r>
                              <w:rPr>
                                <w:sz w:val="24"/>
                                <w:lang w:val="en-GB"/>
                              </w:rPr>
                              <w:t>Keyboard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E4B96" id="_x0000_s1034" style="position:absolute;margin-left:368.9pt;margin-top:5.9pt;width:73pt;height:2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" filled="f" stroked="f">
                <v:textbox>
                  <w:txbxContent>
                    <w:p w14:paraId="53C80B70" w14:textId="7DA8E2C7" w:rsidR="00A82572" w:rsidRPr="00887EAE" w:rsidRDefault="00A82572" w:rsidP="00A82572">
                      <w:pPr>
                        <w:pStyle w:val="Kopfzeile"/>
                        <w:rPr>
                          <w:b/>
                          <w:bCs/>
                          <w:sz w:val="24"/>
                          <w:lang w:val="it-IT"/>
                        </w:rPr>
                      </w:pPr>
                      <w:r>
                        <w:rPr>
                          <w:sz w:val="24"/>
                          <w:lang w:val="en-GB"/>
                        </w:rPr>
                        <w:t>Keyboard</w:t>
                      </w:r>
                    </w:p>
                  </w:txbxContent>
                </v:textbox>
              </v:rect>
            </w:pict>
          </mc:Fallback>
        </mc:AlternateContent>
      </w:r>
    </w:p>
    <w:p w14:paraId="7CD0ABEE" w14:textId="4AE8FE59" w:rsidR="008F53EA" w:rsidRDefault="00463527" w:rsidP="008F53EA">
      <w:pPr>
        <w:rPr>
          <w:lang w:val="en-GB"/>
        </w:rPr>
      </w:pPr>
      <w:r>
        <w:rPr>
          <w:lang w:val="de-D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C1B60E3" wp14:editId="2C28E542">
                <wp:simplePos x="0" y="0"/>
                <wp:positionH relativeFrom="column">
                  <wp:posOffset>7750263</wp:posOffset>
                </wp:positionH>
                <wp:positionV relativeFrom="paragraph">
                  <wp:posOffset>100589</wp:posOffset>
                </wp:positionV>
                <wp:extent cx="535940" cy="351155"/>
                <wp:effectExtent l="63500" t="152400" r="48260" b="144145"/>
                <wp:wrapNone/>
                <wp:docPr id="6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08044">
                          <a:off x="0" y="0"/>
                          <a:ext cx="535940" cy="3511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05788" w14:textId="77777777" w:rsidR="00A7450D" w:rsidRDefault="00A7450D" w:rsidP="00A7450D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B60E3" id="_x0000_s1035" style="position:absolute;margin-left:610.25pt;margin-top:7.9pt;width:42.2pt;height:27.65pt;rotation:9183826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" fillcolor="black [3213]">
                <v:textbox>
                  <w:txbxContent>
                    <w:p w14:paraId="1C805788" w14:textId="77777777" w:rsidR="00A7450D" w:rsidRDefault="00A7450D" w:rsidP="00A7450D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60B14F" w14:textId="2AA3CEC9" w:rsidR="008F53EA" w:rsidRDefault="008F53EA" w:rsidP="008F53EA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547F1A9C" w14:textId="74C43D90" w:rsidR="008F53EA" w:rsidRDefault="008F53EA" w:rsidP="008F53EA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B2CB6B4" w14:textId="2766ED94" w:rsidR="008F53EA" w:rsidRDefault="008F53EA" w:rsidP="008F53EA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6D69DDAC" w14:textId="67727C17" w:rsidR="008F53EA" w:rsidRDefault="00463527" w:rsidP="008F53EA">
      <w:pPr>
        <w:rPr>
          <w:lang w:val="en-GB"/>
        </w:rPr>
      </w:pPr>
      <w:r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BD0133" wp14:editId="6768CE72">
                <wp:simplePos x="0" y="0"/>
                <wp:positionH relativeFrom="column">
                  <wp:posOffset>7599133</wp:posOffset>
                </wp:positionH>
                <wp:positionV relativeFrom="paragraph">
                  <wp:posOffset>49154</wp:posOffset>
                </wp:positionV>
                <wp:extent cx="1028700" cy="356870"/>
                <wp:effectExtent l="0" t="0" r="0" b="0"/>
                <wp:wrapNone/>
                <wp:docPr id="58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35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8BDAD" w14:textId="77777777" w:rsidR="00A7450D" w:rsidRDefault="00A7450D" w:rsidP="00A7450D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</w:rPr>
                              <w:t>Monitor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D0133" id="_x0000_s1036" style="position:absolute;margin-left:598.35pt;margin-top:3.85pt;width:81pt;height:28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" filled="f" stroked="f">
                <v:textbox>
                  <w:txbxContent>
                    <w:p w14:paraId="71A8BDAD" w14:textId="77777777" w:rsidR="00A7450D" w:rsidRDefault="00A7450D" w:rsidP="00A7450D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</w:rPr>
                        <w:t>Monitor</w:t>
                      </w:r>
                    </w:p>
                  </w:txbxContent>
                </v:textbox>
              </v:rect>
            </w:pict>
          </mc:Fallback>
        </mc:AlternateContent>
      </w:r>
    </w:p>
    <w:p w14:paraId="1169F7DD" w14:textId="08DD48C0" w:rsidR="008F53EA" w:rsidRDefault="00A82572" w:rsidP="008F53EA">
      <w:pPr>
        <w:pStyle w:val="Kopfzeile"/>
        <w:tabs>
          <w:tab w:val="clear" w:pos="4536"/>
          <w:tab w:val="clear" w:pos="9072"/>
        </w:tabs>
        <w:rPr>
          <w:lang w:val="en-GB"/>
        </w:rPr>
      </w:pPr>
      <w:r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0EA418" wp14:editId="2FAAC8E4">
                <wp:simplePos x="0" y="0"/>
                <wp:positionH relativeFrom="column">
                  <wp:posOffset>5342891</wp:posOffset>
                </wp:positionH>
                <wp:positionV relativeFrom="paragraph">
                  <wp:posOffset>59906</wp:posOffset>
                </wp:positionV>
                <wp:extent cx="1154517" cy="657799"/>
                <wp:effectExtent l="63500" t="114300" r="52070" b="117475"/>
                <wp:wrapNone/>
                <wp:docPr id="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71811">
                          <a:off x="0" y="0"/>
                          <a:ext cx="1154517" cy="6577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D0CD9" w14:textId="77777777" w:rsidR="00887EAE" w:rsidRDefault="00887EAE" w:rsidP="008F53E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46A11954" w14:textId="2A137E30" w:rsidR="00632BF8" w:rsidRDefault="00887EAE" w:rsidP="00632BF8">
                            <w:pPr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sz w:val="28"/>
                              </w:rPr>
                              <w:t>Amp Gitarre</w:t>
                            </w:r>
                            <w:r w:rsidR="00632BF8">
                              <w:rPr>
                                <w:sz w:val="28"/>
                              </w:rPr>
                              <w:br/>
                            </w:r>
                            <w:r w:rsidR="00632BF8">
                              <w:rPr>
                                <w:sz w:val="28"/>
                                <w:lang w:val="en-GB"/>
                              </w:rPr>
                              <w:t>(Mikrofon)</w:t>
                            </w:r>
                          </w:p>
                          <w:p w14:paraId="090753F9" w14:textId="2D557300" w:rsidR="00887EAE" w:rsidRDefault="00887EAE" w:rsidP="00887EA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EA418" id="Rectangle 46" o:spid="_x0000_s1037" style="position:absolute;margin-left:420.7pt;margin-top:4.7pt;width:90.9pt;height:51.8pt;rotation:733797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">
                <v:textbox>
                  <w:txbxContent>
                    <w:p w14:paraId="1A0D0CD9" w14:textId="77777777" w:rsidR="00887EAE" w:rsidRDefault="00887EAE" w:rsidP="008F53EA">
                      <w:pPr>
                        <w:jc w:val="center"/>
                        <w:rPr>
                          <w:b/>
                          <w:bCs/>
                          <w:sz w:val="16"/>
                        </w:rPr>
                      </w:pPr>
                    </w:p>
                    <w:p w14:paraId="46A11954" w14:textId="2A137E30" w:rsidR="00632BF8" w:rsidRDefault="00887EAE" w:rsidP="00632BF8">
                      <w:pPr>
                        <w:jc w:val="center"/>
                        <w:rPr>
                          <w:sz w:val="28"/>
                          <w:lang w:val="en-GB"/>
                        </w:rPr>
                      </w:pPr>
                      <w:r>
                        <w:rPr>
                          <w:sz w:val="28"/>
                        </w:rPr>
                        <w:t>Amp Gitarre</w:t>
                      </w:r>
                      <w:r w:rsidR="00632BF8">
                        <w:rPr>
                          <w:sz w:val="28"/>
                        </w:rPr>
                        <w:br/>
                      </w:r>
                      <w:r w:rsidR="00632BF8">
                        <w:rPr>
                          <w:sz w:val="28"/>
                          <w:lang w:val="en-GB"/>
                        </w:rPr>
                        <w:t>(Mikrofon)</w:t>
                      </w:r>
                    </w:p>
                    <w:p w14:paraId="090753F9" w14:textId="2D557300" w:rsidR="00887EAE" w:rsidRDefault="00887EAE" w:rsidP="00887EAE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F4D8E" wp14:editId="732A6577">
                <wp:simplePos x="0" y="0"/>
                <wp:positionH relativeFrom="column">
                  <wp:posOffset>946785</wp:posOffset>
                </wp:positionH>
                <wp:positionV relativeFrom="paragraph">
                  <wp:posOffset>43413</wp:posOffset>
                </wp:positionV>
                <wp:extent cx="1154517" cy="657799"/>
                <wp:effectExtent l="63500" t="127000" r="64770" b="117475"/>
                <wp:wrapNone/>
                <wp:docPr id="2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20769">
                          <a:off x="0" y="0"/>
                          <a:ext cx="1154517" cy="6577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A7E0" w14:textId="77777777" w:rsidR="00DC5F75" w:rsidRDefault="00DC5F75" w:rsidP="008F53E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3B8E3037" w14:textId="0BE30887" w:rsidR="00DC5F75" w:rsidRDefault="00DC5F75" w:rsidP="008F53E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Amp</w:t>
                            </w:r>
                            <w:r w:rsidR="00887EAE">
                              <w:rPr>
                                <w:sz w:val="28"/>
                              </w:rPr>
                              <w:t xml:space="preserve"> Bass</w:t>
                            </w:r>
                          </w:p>
                          <w:p w14:paraId="58DC80C6" w14:textId="12E35B14" w:rsidR="00DC5F75" w:rsidRDefault="00632BF8" w:rsidP="008F53E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</w:t>
                            </w:r>
                            <w:r w:rsidR="00DC5F75">
                              <w:rPr>
                                <w:sz w:val="28"/>
                              </w:rPr>
                              <w:t>DI</w:t>
                            </w:r>
                            <w:r>
                              <w:rPr>
                                <w:sz w:val="28"/>
                              </w:rPr>
                              <w:t>-Box)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F4D8E" id="_x0000_s1038" style="position:absolute;margin-left:74.55pt;margin-top:3.4pt;width:90.9pt;height:51.8pt;rotation:-741901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">
                <v:textbox>
                  <w:txbxContent>
                    <w:p w14:paraId="5D2DA7E0" w14:textId="77777777" w:rsidR="00DC5F75" w:rsidRDefault="00DC5F75" w:rsidP="008F53EA">
                      <w:pPr>
                        <w:jc w:val="center"/>
                        <w:rPr>
                          <w:b/>
                          <w:bCs/>
                          <w:sz w:val="16"/>
                        </w:rPr>
                      </w:pPr>
                    </w:p>
                    <w:p w14:paraId="3B8E3037" w14:textId="0BE30887" w:rsidR="00DC5F75" w:rsidRDefault="00DC5F75" w:rsidP="008F53E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Amp</w:t>
                      </w:r>
                      <w:r w:rsidR="00887EAE">
                        <w:rPr>
                          <w:sz w:val="28"/>
                        </w:rPr>
                        <w:t xml:space="preserve"> Bass</w:t>
                      </w:r>
                    </w:p>
                    <w:p w14:paraId="58DC80C6" w14:textId="12E35B14" w:rsidR="00DC5F75" w:rsidRDefault="00632BF8" w:rsidP="008F53E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</w:t>
                      </w:r>
                      <w:r w:rsidR="00DC5F75">
                        <w:rPr>
                          <w:sz w:val="28"/>
                        </w:rPr>
                        <w:t>DI</w:t>
                      </w:r>
                      <w:r>
                        <w:rPr>
                          <w:sz w:val="28"/>
                        </w:rPr>
                        <w:t>-Box)</w:t>
                      </w:r>
                    </w:p>
                  </w:txbxContent>
                </v:textbox>
              </v:rect>
            </w:pict>
          </mc:Fallback>
        </mc:AlternateContent>
      </w:r>
    </w:p>
    <w:p w14:paraId="29568DD0" w14:textId="0C5A56C7" w:rsidR="008F53EA" w:rsidRDefault="008F53EA" w:rsidP="008F53EA">
      <w:pPr>
        <w:rPr>
          <w:lang w:val="en-GB"/>
        </w:rPr>
      </w:pPr>
    </w:p>
    <w:p w14:paraId="788B24B3" w14:textId="5F068014" w:rsidR="008F53EA" w:rsidRDefault="008F53EA" w:rsidP="008F53EA">
      <w:pPr>
        <w:tabs>
          <w:tab w:val="left" w:pos="2276"/>
          <w:tab w:val="left" w:pos="12640"/>
        </w:tabs>
        <w:rPr>
          <w:b/>
          <w:bCs/>
          <w:sz w:val="56"/>
          <w:lang w:val="en-GB"/>
        </w:rPr>
      </w:pPr>
    </w:p>
    <w:p w14:paraId="19BBB653" w14:textId="6E46BDBD" w:rsidR="008F53EA" w:rsidRDefault="008F53EA" w:rsidP="008F53EA">
      <w:pPr>
        <w:rPr>
          <w:lang w:val="en-GB"/>
        </w:rPr>
      </w:pPr>
    </w:p>
    <w:p w14:paraId="514E55EF" w14:textId="404BDB68" w:rsidR="008F53EA" w:rsidRDefault="00A82572" w:rsidP="008F53EA">
      <w:pPr>
        <w:rPr>
          <w:lang w:val="en-GB"/>
        </w:rPr>
      </w:pPr>
      <w:r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7867DD" wp14:editId="30F8256C">
                <wp:simplePos x="0" y="0"/>
                <wp:positionH relativeFrom="column">
                  <wp:posOffset>4939030</wp:posOffset>
                </wp:positionH>
                <wp:positionV relativeFrom="paragraph">
                  <wp:posOffset>59690</wp:posOffset>
                </wp:positionV>
                <wp:extent cx="1028700" cy="571500"/>
                <wp:effectExtent l="0" t="0" r="0" b="0"/>
                <wp:wrapNone/>
                <wp:docPr id="94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20C96" w14:textId="0B53FD2A" w:rsidR="00DC5F75" w:rsidRDefault="00A82572" w:rsidP="00DC5F75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</w:rPr>
                              <w:t>Lead-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</w:rPr>
                              <w:br/>
                            </w:r>
                            <w:r w:rsidR="00DC5F75">
                              <w:rPr>
                                <w:b w:val="0"/>
                                <w:bCs w:val="0"/>
                                <w:sz w:val="28"/>
                              </w:rPr>
                              <w:t>Mikrofon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867DD" id="_x0000_s1039" style="position:absolute;margin-left:388.9pt;margin-top:4.7pt;width:81pt;height: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" filled="f" stroked="f">
                <v:textbox>
                  <w:txbxContent>
                    <w:p w14:paraId="6BA20C96" w14:textId="0B53FD2A" w:rsidR="00DC5F75" w:rsidRDefault="00A82572" w:rsidP="00DC5F75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</w:rPr>
                        <w:t>Lead-</w:t>
                      </w:r>
                      <w:r>
                        <w:rPr>
                          <w:b w:val="0"/>
                          <w:bCs w:val="0"/>
                          <w:sz w:val="28"/>
                        </w:rPr>
                        <w:br/>
                      </w:r>
                      <w:r w:rsidR="00DC5F75">
                        <w:rPr>
                          <w:b w:val="0"/>
                          <w:bCs w:val="0"/>
                          <w:sz w:val="28"/>
                        </w:rPr>
                        <w:t>Mikrofon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70AF8C7" wp14:editId="5C14EAD1">
                <wp:simplePos x="0" y="0"/>
                <wp:positionH relativeFrom="column">
                  <wp:posOffset>1880870</wp:posOffset>
                </wp:positionH>
                <wp:positionV relativeFrom="paragraph">
                  <wp:posOffset>59690</wp:posOffset>
                </wp:positionV>
                <wp:extent cx="1028700" cy="584200"/>
                <wp:effectExtent l="0" t="0" r="0" b="0"/>
                <wp:wrapNone/>
                <wp:docPr id="10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C69F8" w14:textId="65A1FB81" w:rsidR="00DA43EB" w:rsidRDefault="00A82572" w:rsidP="00DC5F75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</w:rPr>
                              <w:t>Backing-</w:t>
                            </w:r>
                            <w:r>
                              <w:rPr>
                                <w:b w:val="0"/>
                                <w:bCs w:val="0"/>
                                <w:sz w:val="28"/>
                              </w:rPr>
                              <w:br/>
                              <w:t>Mikrofon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AF8C7" id="_x0000_s1040" style="position:absolute;margin-left:148.1pt;margin-top:4.7pt;width:81pt;height:4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" filled="f" stroked="f">
                <v:textbox>
                  <w:txbxContent>
                    <w:p w14:paraId="36FC69F8" w14:textId="65A1FB81" w:rsidR="00DA43EB" w:rsidRDefault="00A82572" w:rsidP="00DC5F75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</w:rPr>
                        <w:t>Backing-</w:t>
                      </w:r>
                      <w:r>
                        <w:rPr>
                          <w:b w:val="0"/>
                          <w:bCs w:val="0"/>
                          <w:sz w:val="28"/>
                        </w:rPr>
                        <w:br/>
                        <w:t>Mikrofon</w:t>
                      </w:r>
                    </w:p>
                  </w:txbxContent>
                </v:textbox>
              </v:rect>
            </w:pict>
          </mc:Fallback>
        </mc:AlternateContent>
      </w:r>
    </w:p>
    <w:p w14:paraId="45438C1D" w14:textId="0F078534" w:rsidR="008F53EA" w:rsidRDefault="008F53EA" w:rsidP="008F53EA">
      <w:pPr>
        <w:rPr>
          <w:lang w:val="en-GB"/>
        </w:rPr>
      </w:pPr>
    </w:p>
    <w:p w14:paraId="4B6309A7" w14:textId="7629E66A" w:rsidR="008F53EA" w:rsidRDefault="008F53EA" w:rsidP="008F53EA">
      <w:pPr>
        <w:rPr>
          <w:lang w:val="en-GB"/>
        </w:rPr>
      </w:pPr>
    </w:p>
    <w:p w14:paraId="317632B2" w14:textId="530F32B0" w:rsidR="008F53EA" w:rsidRDefault="008F53EA" w:rsidP="008F53EA">
      <w:pPr>
        <w:rPr>
          <w:lang w:val="en-GB"/>
        </w:rPr>
      </w:pPr>
    </w:p>
    <w:p w14:paraId="1E83A724" w14:textId="1892FB57" w:rsidR="008F53EA" w:rsidRDefault="00A82572" w:rsidP="008F53EA">
      <w:pPr>
        <w:rPr>
          <w:lang w:val="en-GB"/>
        </w:rPr>
      </w:pPr>
      <w:r>
        <w:rPr>
          <w:lang w:val="de-D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E848F3" wp14:editId="00947091">
                <wp:simplePos x="0" y="0"/>
                <wp:positionH relativeFrom="column">
                  <wp:posOffset>5195570</wp:posOffset>
                </wp:positionH>
                <wp:positionV relativeFrom="paragraph">
                  <wp:posOffset>69850</wp:posOffset>
                </wp:positionV>
                <wp:extent cx="535940" cy="351155"/>
                <wp:effectExtent l="0" t="0" r="18415" b="17145"/>
                <wp:wrapNone/>
                <wp:docPr id="20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35940" cy="3511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D7AD0" w14:textId="77777777" w:rsidR="00A7450D" w:rsidRDefault="00A7450D" w:rsidP="00A7450D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848F3" id="_x0000_s1041" style="position:absolute;margin-left:409.1pt;margin-top:5.5pt;width:42.2pt;height:27.65pt;rotation:18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" fillcolor="black [3213]">
                <v:textbox>
                  <w:txbxContent>
                    <w:p w14:paraId="54CD7AD0" w14:textId="77777777" w:rsidR="00A7450D" w:rsidRDefault="00A7450D" w:rsidP="00A7450D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9F5F9A" wp14:editId="4E90E125">
                <wp:simplePos x="0" y="0"/>
                <wp:positionH relativeFrom="column">
                  <wp:posOffset>2132965</wp:posOffset>
                </wp:positionH>
                <wp:positionV relativeFrom="paragraph">
                  <wp:posOffset>67945</wp:posOffset>
                </wp:positionV>
                <wp:extent cx="535940" cy="351155"/>
                <wp:effectExtent l="0" t="0" r="10160" b="17145"/>
                <wp:wrapNone/>
                <wp:docPr id="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35940" cy="3511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0B42" w14:textId="0EB24BB1" w:rsidR="00DC5F75" w:rsidRDefault="00DC5F75" w:rsidP="00C01FFC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F5F9A" id="_x0000_s1042" style="position:absolute;margin-left:167.95pt;margin-top:5.35pt;width:42.2pt;height:27.65pt;rotation:18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" fillcolor="black [3213]">
                <v:textbox>
                  <w:txbxContent>
                    <w:p w14:paraId="04F20B42" w14:textId="0EB24BB1" w:rsidR="00DC5F75" w:rsidRDefault="00DC5F75" w:rsidP="00C01FFC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AFC6B4" w14:textId="2A5A1EF4" w:rsidR="008F53EA" w:rsidRDefault="008F53EA" w:rsidP="008F53EA">
      <w:pPr>
        <w:rPr>
          <w:lang w:val="en-GB"/>
        </w:rPr>
      </w:pPr>
    </w:p>
    <w:p w14:paraId="6166AAD3" w14:textId="6CAE8787" w:rsidR="008F53EA" w:rsidRDefault="008F53EA" w:rsidP="008F53EA">
      <w:pPr>
        <w:rPr>
          <w:lang w:val="en-GB"/>
        </w:rPr>
      </w:pPr>
    </w:p>
    <w:p w14:paraId="3AB44CC6" w14:textId="3CBDC125" w:rsidR="008F53EA" w:rsidRDefault="00463527" w:rsidP="008F53EA">
      <w:pPr>
        <w:pStyle w:val="Kopfzeile"/>
        <w:tabs>
          <w:tab w:val="clear" w:pos="4536"/>
          <w:tab w:val="clear" w:pos="9072"/>
        </w:tabs>
        <w:rPr>
          <w:lang w:val="en-GB"/>
        </w:rPr>
      </w:pPr>
      <w:r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42DA391" wp14:editId="569CF2B7">
                <wp:simplePos x="0" y="0"/>
                <wp:positionH relativeFrom="column">
                  <wp:posOffset>4979670</wp:posOffset>
                </wp:positionH>
                <wp:positionV relativeFrom="paragraph">
                  <wp:posOffset>66675</wp:posOffset>
                </wp:positionV>
                <wp:extent cx="1028700" cy="546100"/>
                <wp:effectExtent l="0" t="0" r="0" b="0"/>
                <wp:wrapNone/>
                <wp:docPr id="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35A8C" w14:textId="272377BB" w:rsidR="00463527" w:rsidRDefault="00463527" w:rsidP="00A82572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</w:rPr>
                              <w:t>Monitor Gitarrist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DA391" id="_x0000_s1043" style="position:absolute;margin-left:392.1pt;margin-top:5.25pt;width:81pt;height:43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" filled="f" stroked="f">
                <v:textbox>
                  <w:txbxContent>
                    <w:p w14:paraId="6DE35A8C" w14:textId="272377BB" w:rsidR="00463527" w:rsidRDefault="00463527" w:rsidP="00A82572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</w:rPr>
                        <w:t>Monitor Gitarrist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  <w:lang w:val="de-D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896EF3" wp14:editId="61E05A52">
                <wp:simplePos x="0" y="0"/>
                <wp:positionH relativeFrom="column">
                  <wp:posOffset>1880870</wp:posOffset>
                </wp:positionH>
                <wp:positionV relativeFrom="paragraph">
                  <wp:posOffset>80010</wp:posOffset>
                </wp:positionV>
                <wp:extent cx="1028700" cy="546100"/>
                <wp:effectExtent l="0" t="0" r="0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B4972" w14:textId="456FF228" w:rsidR="00A82572" w:rsidRDefault="00A82572" w:rsidP="00A82572">
                            <w:pPr>
                              <w:pStyle w:val="berschrift5"/>
                              <w:rPr>
                                <w:b w:val="0"/>
                                <w:bCs w:val="0"/>
                                <w:sz w:val="28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8"/>
                              </w:rPr>
                              <w:t>Monitor</w:t>
                            </w:r>
                            <w:r w:rsidR="00463527">
                              <w:rPr>
                                <w:b w:val="0"/>
                                <w:bCs w:val="0"/>
                                <w:sz w:val="28"/>
                              </w:rPr>
                              <w:t xml:space="preserve"> Bassist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96EF3" id="_x0000_s1044" style="position:absolute;margin-left:148.1pt;margin-top:6.3pt;width:81pt;height:4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" filled="f" stroked="f">
                <v:textbox>
                  <w:txbxContent>
                    <w:p w14:paraId="5EBB4972" w14:textId="456FF228" w:rsidR="00A82572" w:rsidRDefault="00A82572" w:rsidP="00A82572">
                      <w:pPr>
                        <w:pStyle w:val="berschrift5"/>
                        <w:rPr>
                          <w:b w:val="0"/>
                          <w:bCs w:val="0"/>
                          <w:sz w:val="28"/>
                        </w:rPr>
                      </w:pPr>
                      <w:r>
                        <w:rPr>
                          <w:b w:val="0"/>
                          <w:bCs w:val="0"/>
                          <w:sz w:val="28"/>
                        </w:rPr>
                        <w:t>Monitor</w:t>
                      </w:r>
                      <w:r w:rsidR="00463527">
                        <w:rPr>
                          <w:b w:val="0"/>
                          <w:bCs w:val="0"/>
                          <w:sz w:val="28"/>
                        </w:rPr>
                        <w:t xml:space="preserve"> Bassist</w:t>
                      </w:r>
                    </w:p>
                  </w:txbxContent>
                </v:textbox>
              </v:rect>
            </w:pict>
          </mc:Fallback>
        </mc:AlternateContent>
      </w:r>
    </w:p>
    <w:p w14:paraId="31F225E4" w14:textId="65FCDA78" w:rsidR="008F53EA" w:rsidRDefault="008F53EA" w:rsidP="008F53EA">
      <w:pPr>
        <w:rPr>
          <w:lang w:val="en-GB"/>
        </w:rPr>
      </w:pPr>
    </w:p>
    <w:p w14:paraId="31A46D20" w14:textId="15073B6A" w:rsidR="008F53EA" w:rsidRDefault="008F53EA" w:rsidP="00A7450D">
      <w:pPr>
        <w:pBdr>
          <w:bottom w:val="single" w:sz="12" w:space="19" w:color="auto"/>
        </w:pBdr>
        <w:rPr>
          <w:lang w:val="en-GB"/>
        </w:rPr>
      </w:pPr>
    </w:p>
    <w:p w14:paraId="0BFB418A" w14:textId="77777777" w:rsidR="008F53EA" w:rsidRDefault="008F53EA" w:rsidP="008F53EA">
      <w:pPr>
        <w:rPr>
          <w:b/>
          <w:bCs/>
          <w:i/>
          <w:iCs/>
          <w:sz w:val="44"/>
          <w:lang w:val="en-GB"/>
        </w:rPr>
      </w:pPr>
    </w:p>
    <w:p w14:paraId="524668D3" w14:textId="7CE03D58" w:rsidR="008F53EA" w:rsidRDefault="008F53EA" w:rsidP="00836CAE">
      <w:pPr>
        <w:jc w:val="center"/>
        <w:rPr>
          <w:b/>
          <w:bCs/>
          <w:sz w:val="44"/>
          <w:lang w:val="en-GB"/>
        </w:rPr>
      </w:pPr>
      <w:r>
        <w:rPr>
          <w:b/>
          <w:bCs/>
          <w:sz w:val="44"/>
          <w:lang w:val="en-GB"/>
        </w:rPr>
        <w:t>front stage</w:t>
      </w:r>
    </w:p>
    <w:p w14:paraId="7230443C" w14:textId="77777777" w:rsidR="008F53EA" w:rsidRDefault="008F53EA" w:rsidP="008F53EA">
      <w:pPr>
        <w:jc w:val="center"/>
        <w:rPr>
          <w:lang w:val="en-GB"/>
        </w:rPr>
        <w:sectPr w:rsidR="008F53EA" w:rsidSect="00EB66D7">
          <w:headerReference w:type="default" r:id="rId7"/>
          <w:pgSz w:w="16838" w:h="11906" w:orient="landscape" w:code="9"/>
          <w:pgMar w:top="1758" w:right="1358" w:bottom="360" w:left="1138" w:header="706" w:footer="0" w:gutter="0"/>
          <w:cols w:space="708"/>
          <w:docGrid w:linePitch="360"/>
        </w:sectPr>
      </w:pPr>
    </w:p>
    <w:p w14:paraId="74C9654A" w14:textId="77777777" w:rsidR="00F2747E" w:rsidRDefault="00F2747E" w:rsidP="008F53EA">
      <w:pPr>
        <w:pStyle w:val="Kopfzeile"/>
        <w:tabs>
          <w:tab w:val="clear" w:pos="4536"/>
          <w:tab w:val="clear" w:pos="9072"/>
        </w:tabs>
        <w:rPr>
          <w:b/>
          <w:bCs/>
          <w:sz w:val="40"/>
          <w:szCs w:val="40"/>
          <w:lang w:val="en-GB"/>
        </w:rPr>
      </w:pPr>
    </w:p>
    <w:tbl>
      <w:tblPr>
        <w:tblpPr w:leftFromText="141" w:rightFromText="141" w:vertAnchor="text" w:horzAnchor="page" w:tblpX="1292" w:tblpY="776"/>
        <w:tblW w:w="135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827"/>
        <w:gridCol w:w="4394"/>
        <w:gridCol w:w="3828"/>
      </w:tblGrid>
      <w:tr w:rsidR="00F2747E" w14:paraId="685279F9" w14:textId="77777777" w:rsidTr="00994DCD">
        <w:tc>
          <w:tcPr>
            <w:tcW w:w="1488" w:type="dxa"/>
          </w:tcPr>
          <w:p w14:paraId="027F2555" w14:textId="77777777" w:rsidR="00F2747E" w:rsidRDefault="00F2747E" w:rsidP="00F2747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Kanal</w:t>
            </w:r>
          </w:p>
        </w:tc>
        <w:tc>
          <w:tcPr>
            <w:tcW w:w="3827" w:type="dxa"/>
          </w:tcPr>
          <w:p w14:paraId="62C7E40D" w14:textId="77777777" w:rsidR="00F2747E" w:rsidRDefault="00F2747E" w:rsidP="00F2747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Instrument</w:t>
            </w:r>
          </w:p>
        </w:tc>
        <w:tc>
          <w:tcPr>
            <w:tcW w:w="4394" w:type="dxa"/>
          </w:tcPr>
          <w:p w14:paraId="2984AD14" w14:textId="77777777" w:rsidR="00F2747E" w:rsidRDefault="00F2747E" w:rsidP="00994DCD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Mic / DI</w:t>
            </w:r>
          </w:p>
        </w:tc>
        <w:tc>
          <w:tcPr>
            <w:tcW w:w="3828" w:type="dxa"/>
          </w:tcPr>
          <w:p w14:paraId="61F0A763" w14:textId="77777777" w:rsidR="00F2747E" w:rsidRDefault="00F2747E" w:rsidP="00994DCD">
            <w:pPr>
              <w:ind w:left="356" w:hanging="35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Effects</w:t>
            </w:r>
          </w:p>
        </w:tc>
      </w:tr>
      <w:tr w:rsidR="00F2747E" w14:paraId="187A06CC" w14:textId="77777777" w:rsidTr="00994DCD">
        <w:tc>
          <w:tcPr>
            <w:tcW w:w="1488" w:type="dxa"/>
          </w:tcPr>
          <w:p w14:paraId="3F1E2CB5" w14:textId="77777777" w:rsidR="00F2747E" w:rsidRDefault="00F2747E" w:rsidP="00F2747E">
            <w:pPr>
              <w:jc w:val="center"/>
              <w:rPr>
                <w:sz w:val="24"/>
              </w:rPr>
            </w:pPr>
          </w:p>
        </w:tc>
        <w:tc>
          <w:tcPr>
            <w:tcW w:w="3827" w:type="dxa"/>
          </w:tcPr>
          <w:p w14:paraId="03A60123" w14:textId="77777777" w:rsidR="00F2747E" w:rsidRDefault="00F2747E" w:rsidP="00F2747E">
            <w:pPr>
              <w:rPr>
                <w:sz w:val="24"/>
              </w:rPr>
            </w:pPr>
          </w:p>
        </w:tc>
        <w:tc>
          <w:tcPr>
            <w:tcW w:w="4394" w:type="dxa"/>
          </w:tcPr>
          <w:p w14:paraId="128645FA" w14:textId="77777777" w:rsidR="00F2747E" w:rsidRDefault="00F2747E" w:rsidP="00994DCD">
            <w:pPr>
              <w:rPr>
                <w:sz w:val="24"/>
              </w:rPr>
            </w:pPr>
          </w:p>
        </w:tc>
        <w:tc>
          <w:tcPr>
            <w:tcW w:w="3828" w:type="dxa"/>
          </w:tcPr>
          <w:p w14:paraId="44374C61" w14:textId="77777777" w:rsidR="00F2747E" w:rsidRDefault="00F2747E" w:rsidP="00994DCD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F2747E" w14:paraId="325CB5E3" w14:textId="77777777" w:rsidTr="00994DCD">
        <w:tc>
          <w:tcPr>
            <w:tcW w:w="1488" w:type="dxa"/>
          </w:tcPr>
          <w:p w14:paraId="1C63869F" w14:textId="77777777" w:rsidR="00F2747E" w:rsidRDefault="00F2747E" w:rsidP="00F2747E">
            <w:pPr>
              <w:jc w:val="center"/>
              <w:rPr>
                <w:sz w:val="24"/>
                <w:lang w:val="it-IT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7" w:type="dxa"/>
          </w:tcPr>
          <w:p w14:paraId="31303251" w14:textId="77777777" w:rsidR="00F2747E" w:rsidRDefault="00F2747E" w:rsidP="00F2747E">
            <w:pPr>
              <w:rPr>
                <w:sz w:val="24"/>
                <w:lang w:val="it-IT"/>
              </w:rPr>
            </w:pPr>
            <w:r>
              <w:rPr>
                <w:sz w:val="24"/>
              </w:rPr>
              <w:t>Bass Drum</w:t>
            </w:r>
          </w:p>
        </w:tc>
        <w:tc>
          <w:tcPr>
            <w:tcW w:w="4394" w:type="dxa"/>
          </w:tcPr>
          <w:p w14:paraId="21071BE1" w14:textId="77777777" w:rsidR="00F2747E" w:rsidRDefault="00F2747E" w:rsidP="00994DCD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Mikrofon</w:t>
            </w:r>
          </w:p>
        </w:tc>
        <w:tc>
          <w:tcPr>
            <w:tcW w:w="3828" w:type="dxa"/>
          </w:tcPr>
          <w:p w14:paraId="28C54109" w14:textId="77777777" w:rsidR="00F2747E" w:rsidRDefault="00F2747E" w:rsidP="00994DCD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F2747E" w14:paraId="395B756A" w14:textId="77777777" w:rsidTr="00994DCD">
        <w:tc>
          <w:tcPr>
            <w:tcW w:w="1488" w:type="dxa"/>
          </w:tcPr>
          <w:p w14:paraId="29BA811C" w14:textId="77777777" w:rsidR="00F2747E" w:rsidRDefault="00F2747E" w:rsidP="00F2747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</w:t>
            </w:r>
          </w:p>
        </w:tc>
        <w:tc>
          <w:tcPr>
            <w:tcW w:w="3827" w:type="dxa"/>
          </w:tcPr>
          <w:p w14:paraId="72F7D920" w14:textId="77777777" w:rsidR="00F2747E" w:rsidRDefault="00F2747E" w:rsidP="00F2747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Snare</w:t>
            </w:r>
          </w:p>
        </w:tc>
        <w:tc>
          <w:tcPr>
            <w:tcW w:w="4394" w:type="dxa"/>
          </w:tcPr>
          <w:p w14:paraId="2951852E" w14:textId="77777777" w:rsidR="00F2747E" w:rsidRDefault="00F2747E" w:rsidP="00994DCD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Mikrofon</w:t>
            </w:r>
          </w:p>
        </w:tc>
        <w:tc>
          <w:tcPr>
            <w:tcW w:w="3828" w:type="dxa"/>
          </w:tcPr>
          <w:p w14:paraId="376F068F" w14:textId="77777777" w:rsidR="00F2747E" w:rsidRDefault="00F2747E" w:rsidP="00994DCD">
            <w:pPr>
              <w:ind w:left="356" w:hanging="35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Hall</w:t>
            </w:r>
          </w:p>
        </w:tc>
      </w:tr>
      <w:tr w:rsidR="00F2747E" w14:paraId="10D50A7C" w14:textId="77777777" w:rsidTr="00994DCD">
        <w:tc>
          <w:tcPr>
            <w:tcW w:w="1488" w:type="dxa"/>
          </w:tcPr>
          <w:p w14:paraId="04B438B5" w14:textId="77777777" w:rsidR="00F2747E" w:rsidRDefault="00F2747E" w:rsidP="00F2747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</w:t>
            </w:r>
          </w:p>
        </w:tc>
        <w:tc>
          <w:tcPr>
            <w:tcW w:w="3827" w:type="dxa"/>
          </w:tcPr>
          <w:p w14:paraId="10F01906" w14:textId="77777777" w:rsidR="00F2747E" w:rsidRDefault="00F2747E" w:rsidP="00F2747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Small Tom </w:t>
            </w:r>
          </w:p>
        </w:tc>
        <w:tc>
          <w:tcPr>
            <w:tcW w:w="4394" w:type="dxa"/>
          </w:tcPr>
          <w:p w14:paraId="65FCC788" w14:textId="77777777" w:rsidR="00F2747E" w:rsidRDefault="00F2747E" w:rsidP="00994DCD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Mikrofon</w:t>
            </w:r>
          </w:p>
        </w:tc>
        <w:tc>
          <w:tcPr>
            <w:tcW w:w="3828" w:type="dxa"/>
          </w:tcPr>
          <w:p w14:paraId="2D7F89C5" w14:textId="77777777" w:rsidR="00F2747E" w:rsidRDefault="00F2747E" w:rsidP="00994DCD">
            <w:pPr>
              <w:ind w:left="356" w:hanging="356"/>
              <w:rPr>
                <w:sz w:val="24"/>
              </w:rPr>
            </w:pPr>
          </w:p>
        </w:tc>
      </w:tr>
      <w:tr w:rsidR="00F2747E" w14:paraId="45E49BA8" w14:textId="77777777" w:rsidTr="00994DCD">
        <w:tc>
          <w:tcPr>
            <w:tcW w:w="1488" w:type="dxa"/>
          </w:tcPr>
          <w:p w14:paraId="57FFE833" w14:textId="77777777" w:rsidR="00F2747E" w:rsidRDefault="00F2747E" w:rsidP="00F2747E">
            <w:pPr>
              <w:jc w:val="center"/>
              <w:rPr>
                <w:sz w:val="24"/>
              </w:rPr>
            </w:pPr>
            <w:r>
              <w:rPr>
                <w:sz w:val="24"/>
                <w:lang w:val="en-US"/>
              </w:rPr>
              <w:t>5</w:t>
            </w:r>
          </w:p>
        </w:tc>
        <w:tc>
          <w:tcPr>
            <w:tcW w:w="3827" w:type="dxa"/>
          </w:tcPr>
          <w:p w14:paraId="0F7BCC5D" w14:textId="77777777" w:rsidR="00F2747E" w:rsidRDefault="00F2747E" w:rsidP="00F2747E">
            <w:pPr>
              <w:rPr>
                <w:sz w:val="24"/>
              </w:rPr>
            </w:pPr>
            <w:r>
              <w:rPr>
                <w:sz w:val="24"/>
                <w:lang w:val="en-US"/>
              </w:rPr>
              <w:t xml:space="preserve">Middle Tom </w:t>
            </w:r>
          </w:p>
        </w:tc>
        <w:tc>
          <w:tcPr>
            <w:tcW w:w="4394" w:type="dxa"/>
          </w:tcPr>
          <w:p w14:paraId="1B5BCB7A" w14:textId="77777777" w:rsidR="00F2747E" w:rsidRDefault="00F2747E" w:rsidP="00994DCD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Mikrofon</w:t>
            </w:r>
          </w:p>
        </w:tc>
        <w:tc>
          <w:tcPr>
            <w:tcW w:w="3828" w:type="dxa"/>
          </w:tcPr>
          <w:p w14:paraId="2B99C9EF" w14:textId="77777777" w:rsidR="00F2747E" w:rsidRDefault="00F2747E" w:rsidP="00994DCD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F2747E" w14:paraId="6C847926" w14:textId="77777777" w:rsidTr="00994DCD">
        <w:tc>
          <w:tcPr>
            <w:tcW w:w="1488" w:type="dxa"/>
          </w:tcPr>
          <w:p w14:paraId="6E3460F5" w14:textId="77777777" w:rsidR="00F2747E" w:rsidRDefault="00F2747E" w:rsidP="00F2747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6</w:t>
            </w:r>
          </w:p>
        </w:tc>
        <w:tc>
          <w:tcPr>
            <w:tcW w:w="3827" w:type="dxa"/>
          </w:tcPr>
          <w:p w14:paraId="6A788A8B" w14:textId="77777777" w:rsidR="00F2747E" w:rsidRDefault="00F2747E" w:rsidP="00F2747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Floor Tom</w:t>
            </w:r>
          </w:p>
        </w:tc>
        <w:tc>
          <w:tcPr>
            <w:tcW w:w="4394" w:type="dxa"/>
          </w:tcPr>
          <w:p w14:paraId="2D67D3EF" w14:textId="77777777" w:rsidR="00F2747E" w:rsidRDefault="00F2747E" w:rsidP="00994DCD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Mikrofon</w:t>
            </w:r>
          </w:p>
        </w:tc>
        <w:tc>
          <w:tcPr>
            <w:tcW w:w="3828" w:type="dxa"/>
          </w:tcPr>
          <w:p w14:paraId="033A3EB6" w14:textId="77777777" w:rsidR="00F2747E" w:rsidRDefault="00F2747E" w:rsidP="00994DCD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F2747E" w14:paraId="188578F7" w14:textId="77777777" w:rsidTr="00994DCD">
        <w:tc>
          <w:tcPr>
            <w:tcW w:w="1488" w:type="dxa"/>
          </w:tcPr>
          <w:p w14:paraId="31288704" w14:textId="77777777" w:rsidR="00F2747E" w:rsidRDefault="00F2747E" w:rsidP="00F2747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7" w:type="dxa"/>
          </w:tcPr>
          <w:p w14:paraId="7AD077B2" w14:textId="77777777" w:rsidR="00F2747E" w:rsidRDefault="00F2747E" w:rsidP="00F2747E">
            <w:pPr>
              <w:rPr>
                <w:sz w:val="24"/>
                <w:lang w:val="en-US"/>
              </w:rPr>
            </w:pPr>
            <w:r>
              <w:rPr>
                <w:sz w:val="24"/>
              </w:rPr>
              <w:t>Hi-Hat (optional)</w:t>
            </w:r>
          </w:p>
        </w:tc>
        <w:tc>
          <w:tcPr>
            <w:tcW w:w="4394" w:type="dxa"/>
          </w:tcPr>
          <w:p w14:paraId="2A8CE04D" w14:textId="77777777" w:rsidR="00F2747E" w:rsidRDefault="00F2747E" w:rsidP="00994DCD">
            <w:pPr>
              <w:rPr>
                <w:sz w:val="24"/>
                <w:lang w:val="it-IT"/>
              </w:rPr>
            </w:pPr>
            <w:r>
              <w:rPr>
                <w:sz w:val="24"/>
                <w:lang w:val="en-US"/>
              </w:rPr>
              <w:t>Mikrofon</w:t>
            </w:r>
          </w:p>
        </w:tc>
        <w:tc>
          <w:tcPr>
            <w:tcW w:w="3828" w:type="dxa"/>
          </w:tcPr>
          <w:p w14:paraId="7985AE87" w14:textId="77777777" w:rsidR="00F2747E" w:rsidRDefault="00F2747E" w:rsidP="00994DCD">
            <w:pPr>
              <w:ind w:left="356" w:hanging="356"/>
              <w:rPr>
                <w:sz w:val="24"/>
                <w:lang w:val="it-IT"/>
              </w:rPr>
            </w:pPr>
          </w:p>
        </w:tc>
      </w:tr>
      <w:tr w:rsidR="00F2747E" w14:paraId="3648AA6E" w14:textId="77777777" w:rsidTr="00994DCD">
        <w:tc>
          <w:tcPr>
            <w:tcW w:w="1488" w:type="dxa"/>
          </w:tcPr>
          <w:p w14:paraId="537E6263" w14:textId="77777777" w:rsidR="00F2747E" w:rsidRDefault="00F2747E" w:rsidP="00F2747E">
            <w:pPr>
              <w:jc w:val="center"/>
              <w:rPr>
                <w:sz w:val="24"/>
                <w:lang w:val="it-IT"/>
              </w:rPr>
            </w:pPr>
            <w:r>
              <w:rPr>
                <w:sz w:val="24"/>
                <w:lang w:val="en-US"/>
              </w:rPr>
              <w:t>8</w:t>
            </w:r>
          </w:p>
        </w:tc>
        <w:tc>
          <w:tcPr>
            <w:tcW w:w="3827" w:type="dxa"/>
          </w:tcPr>
          <w:p w14:paraId="329154D2" w14:textId="77777777" w:rsidR="00F2747E" w:rsidRDefault="00F2747E" w:rsidP="00F2747E">
            <w:pPr>
              <w:rPr>
                <w:sz w:val="24"/>
                <w:lang w:val="it-IT"/>
              </w:rPr>
            </w:pPr>
            <w:r>
              <w:rPr>
                <w:sz w:val="24"/>
                <w:lang w:val="en-US"/>
              </w:rPr>
              <w:t>Overhead left</w:t>
            </w:r>
          </w:p>
        </w:tc>
        <w:tc>
          <w:tcPr>
            <w:tcW w:w="4394" w:type="dxa"/>
          </w:tcPr>
          <w:p w14:paraId="0C6FC280" w14:textId="77777777" w:rsidR="00F2747E" w:rsidRDefault="00F2747E" w:rsidP="00994DCD">
            <w:pPr>
              <w:rPr>
                <w:bCs/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Mikrofon</w:t>
            </w:r>
          </w:p>
        </w:tc>
        <w:tc>
          <w:tcPr>
            <w:tcW w:w="3828" w:type="dxa"/>
          </w:tcPr>
          <w:p w14:paraId="3685638B" w14:textId="77777777" w:rsidR="00F2747E" w:rsidRDefault="00F2747E" w:rsidP="00994DCD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F2747E" w14:paraId="69A5F342" w14:textId="77777777" w:rsidTr="00994DCD">
        <w:tc>
          <w:tcPr>
            <w:tcW w:w="1488" w:type="dxa"/>
          </w:tcPr>
          <w:p w14:paraId="1CBF1D1F" w14:textId="77777777" w:rsidR="00F2747E" w:rsidRDefault="00F2747E" w:rsidP="00F2747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</w:t>
            </w:r>
          </w:p>
        </w:tc>
        <w:tc>
          <w:tcPr>
            <w:tcW w:w="3827" w:type="dxa"/>
          </w:tcPr>
          <w:p w14:paraId="6ACCFBF6" w14:textId="77777777" w:rsidR="00F2747E" w:rsidRDefault="00F2747E" w:rsidP="00F2747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Overhead right</w:t>
            </w:r>
          </w:p>
        </w:tc>
        <w:tc>
          <w:tcPr>
            <w:tcW w:w="4394" w:type="dxa"/>
          </w:tcPr>
          <w:p w14:paraId="54EAF411" w14:textId="77777777" w:rsidR="00F2747E" w:rsidRDefault="00F2747E" w:rsidP="00994DCD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Mikrofon</w:t>
            </w:r>
          </w:p>
        </w:tc>
        <w:tc>
          <w:tcPr>
            <w:tcW w:w="3828" w:type="dxa"/>
          </w:tcPr>
          <w:p w14:paraId="54A21900" w14:textId="77777777" w:rsidR="00F2747E" w:rsidRDefault="00F2747E" w:rsidP="00994DCD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F2747E" w14:paraId="24136188" w14:textId="77777777" w:rsidTr="00994DCD">
        <w:tc>
          <w:tcPr>
            <w:tcW w:w="1488" w:type="dxa"/>
          </w:tcPr>
          <w:p w14:paraId="1E721826" w14:textId="77777777" w:rsidR="00F2747E" w:rsidRDefault="00F2747E" w:rsidP="00F2747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1A15363C" w14:textId="77777777" w:rsidR="00F2747E" w:rsidRDefault="00F2747E" w:rsidP="00F2747E">
            <w:pPr>
              <w:rPr>
                <w:sz w:val="24"/>
                <w:lang w:val="en-US"/>
              </w:rPr>
            </w:pPr>
          </w:p>
        </w:tc>
        <w:tc>
          <w:tcPr>
            <w:tcW w:w="4394" w:type="dxa"/>
          </w:tcPr>
          <w:p w14:paraId="3ACE59C3" w14:textId="77777777" w:rsidR="00F2747E" w:rsidRDefault="00F2747E" w:rsidP="00994DCD">
            <w:pPr>
              <w:rPr>
                <w:sz w:val="24"/>
                <w:lang w:val="en-US"/>
              </w:rPr>
            </w:pPr>
          </w:p>
        </w:tc>
        <w:tc>
          <w:tcPr>
            <w:tcW w:w="3828" w:type="dxa"/>
          </w:tcPr>
          <w:p w14:paraId="19567000" w14:textId="77777777" w:rsidR="00F2747E" w:rsidRDefault="00F2747E" w:rsidP="00994DCD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F2747E" w14:paraId="3CE5D962" w14:textId="77777777" w:rsidTr="00994DCD">
        <w:tc>
          <w:tcPr>
            <w:tcW w:w="1488" w:type="dxa"/>
          </w:tcPr>
          <w:p w14:paraId="1691545C" w14:textId="77777777" w:rsidR="00F2747E" w:rsidRDefault="00F2747E" w:rsidP="00F2747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</w:t>
            </w:r>
          </w:p>
        </w:tc>
        <w:tc>
          <w:tcPr>
            <w:tcW w:w="3827" w:type="dxa"/>
          </w:tcPr>
          <w:p w14:paraId="605DF881" w14:textId="77777777" w:rsidR="00F2747E" w:rsidRDefault="00F2747E" w:rsidP="00F2747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Keyboard1 left</w:t>
            </w:r>
          </w:p>
        </w:tc>
        <w:tc>
          <w:tcPr>
            <w:tcW w:w="4394" w:type="dxa"/>
          </w:tcPr>
          <w:p w14:paraId="101357B7" w14:textId="77777777" w:rsidR="00F2747E" w:rsidRDefault="00F2747E" w:rsidP="00994DCD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DI (oder eigenes Pult 2 x XLR- Out)</w:t>
            </w:r>
          </w:p>
        </w:tc>
        <w:tc>
          <w:tcPr>
            <w:tcW w:w="3828" w:type="dxa"/>
          </w:tcPr>
          <w:p w14:paraId="5118BBB4" w14:textId="77777777" w:rsidR="00F2747E" w:rsidRDefault="00F2747E" w:rsidP="00994DCD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F2747E" w14:paraId="5B3FBB96" w14:textId="77777777" w:rsidTr="00994DCD">
        <w:tc>
          <w:tcPr>
            <w:tcW w:w="1488" w:type="dxa"/>
          </w:tcPr>
          <w:p w14:paraId="58D15B24" w14:textId="77777777" w:rsidR="00F2747E" w:rsidRDefault="00F2747E" w:rsidP="00F2747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11</w:t>
            </w:r>
          </w:p>
        </w:tc>
        <w:tc>
          <w:tcPr>
            <w:tcW w:w="3827" w:type="dxa"/>
          </w:tcPr>
          <w:p w14:paraId="72A26C69" w14:textId="77777777" w:rsidR="00F2747E" w:rsidRDefault="00F2747E" w:rsidP="00F2747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Keyboard1 right </w:t>
            </w:r>
          </w:p>
        </w:tc>
        <w:tc>
          <w:tcPr>
            <w:tcW w:w="4394" w:type="dxa"/>
          </w:tcPr>
          <w:p w14:paraId="5C25ED68" w14:textId="77777777" w:rsidR="00F2747E" w:rsidRDefault="00F2747E" w:rsidP="00994DCD">
            <w:pPr>
              <w:rPr>
                <w:bCs/>
                <w:sz w:val="24"/>
                <w:lang w:val="it-IT"/>
              </w:rPr>
            </w:pPr>
            <w:r>
              <w:rPr>
                <w:sz w:val="24"/>
                <w:lang w:val="en-US"/>
              </w:rPr>
              <w:t>DI</w:t>
            </w:r>
          </w:p>
        </w:tc>
        <w:tc>
          <w:tcPr>
            <w:tcW w:w="3828" w:type="dxa"/>
          </w:tcPr>
          <w:p w14:paraId="361192F6" w14:textId="77777777" w:rsidR="00F2747E" w:rsidRDefault="00F2747E" w:rsidP="00994DCD">
            <w:pPr>
              <w:ind w:left="356" w:hanging="356"/>
              <w:rPr>
                <w:sz w:val="24"/>
                <w:lang w:val="it-IT"/>
              </w:rPr>
            </w:pPr>
          </w:p>
        </w:tc>
      </w:tr>
      <w:tr w:rsidR="00F2747E" w14:paraId="3A5804F6" w14:textId="77777777" w:rsidTr="00994DCD">
        <w:tc>
          <w:tcPr>
            <w:tcW w:w="1488" w:type="dxa"/>
          </w:tcPr>
          <w:p w14:paraId="370C49A0" w14:textId="624146A4" w:rsidR="00F2747E" w:rsidRDefault="00F2747E" w:rsidP="00F2747E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6D715AAF" w14:textId="7B9E0006" w:rsidR="00F2747E" w:rsidRDefault="00F2747E" w:rsidP="00F2747E">
            <w:pPr>
              <w:rPr>
                <w:sz w:val="24"/>
                <w:lang w:val="en-US"/>
              </w:rPr>
            </w:pPr>
          </w:p>
        </w:tc>
        <w:tc>
          <w:tcPr>
            <w:tcW w:w="4394" w:type="dxa"/>
          </w:tcPr>
          <w:p w14:paraId="30B0EA6E" w14:textId="7773E1F5" w:rsidR="00F2747E" w:rsidRDefault="00F2747E" w:rsidP="00994DCD">
            <w:pPr>
              <w:rPr>
                <w:sz w:val="24"/>
                <w:lang w:val="en-US"/>
              </w:rPr>
            </w:pPr>
          </w:p>
        </w:tc>
        <w:tc>
          <w:tcPr>
            <w:tcW w:w="3828" w:type="dxa"/>
          </w:tcPr>
          <w:p w14:paraId="0E1E455F" w14:textId="77777777" w:rsidR="00F2747E" w:rsidRDefault="00F2747E" w:rsidP="00994DCD">
            <w:pPr>
              <w:ind w:left="356" w:hanging="356"/>
              <w:rPr>
                <w:sz w:val="24"/>
                <w:lang w:val="it-IT"/>
              </w:rPr>
            </w:pPr>
          </w:p>
        </w:tc>
      </w:tr>
      <w:tr w:rsidR="00F2747E" w14:paraId="67B08544" w14:textId="77777777" w:rsidTr="00994DCD">
        <w:tc>
          <w:tcPr>
            <w:tcW w:w="1488" w:type="dxa"/>
          </w:tcPr>
          <w:p w14:paraId="5DC314BA" w14:textId="0E2F24B5" w:rsidR="00F2747E" w:rsidRDefault="00C25E25" w:rsidP="00F2747E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</w:t>
            </w:r>
          </w:p>
        </w:tc>
        <w:tc>
          <w:tcPr>
            <w:tcW w:w="3827" w:type="dxa"/>
          </w:tcPr>
          <w:p w14:paraId="1FFF08BA" w14:textId="74D9DFCC" w:rsidR="00F2747E" w:rsidRDefault="006A087F" w:rsidP="00F2747E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Perkussion</w:t>
            </w:r>
          </w:p>
        </w:tc>
        <w:tc>
          <w:tcPr>
            <w:tcW w:w="4394" w:type="dxa"/>
          </w:tcPr>
          <w:p w14:paraId="15FE834B" w14:textId="7AB7EBDB" w:rsidR="00F2747E" w:rsidRDefault="00C25E25" w:rsidP="00994DCD">
            <w:pPr>
              <w:rPr>
                <w:bCs/>
                <w:sz w:val="24"/>
                <w:lang w:val="it-IT"/>
              </w:rPr>
            </w:pPr>
            <w:r>
              <w:rPr>
                <w:bCs/>
                <w:sz w:val="24"/>
                <w:lang w:val="it-IT"/>
              </w:rPr>
              <w:t>Mikrofon Kongas</w:t>
            </w:r>
            <w:r w:rsidR="00836CAE">
              <w:rPr>
                <w:bCs/>
                <w:sz w:val="24"/>
                <w:lang w:val="it-IT"/>
              </w:rPr>
              <w:t xml:space="preserve"> </w:t>
            </w:r>
            <w:r>
              <w:rPr>
                <w:bCs/>
                <w:sz w:val="24"/>
                <w:lang w:val="it-IT"/>
              </w:rPr>
              <w:t>/</w:t>
            </w:r>
            <w:r w:rsidR="00836CAE">
              <w:rPr>
                <w:bCs/>
                <w:sz w:val="24"/>
                <w:lang w:val="it-IT"/>
              </w:rPr>
              <w:t xml:space="preserve"> </w:t>
            </w:r>
            <w:r>
              <w:rPr>
                <w:bCs/>
                <w:sz w:val="24"/>
                <w:lang w:val="it-IT"/>
              </w:rPr>
              <w:t>Cajon</w:t>
            </w:r>
          </w:p>
        </w:tc>
        <w:tc>
          <w:tcPr>
            <w:tcW w:w="3828" w:type="dxa"/>
          </w:tcPr>
          <w:p w14:paraId="5FFF7ECE" w14:textId="77777777" w:rsidR="00F2747E" w:rsidRDefault="00F2747E" w:rsidP="00994DCD">
            <w:pPr>
              <w:ind w:left="356" w:hanging="356"/>
              <w:rPr>
                <w:sz w:val="24"/>
                <w:lang w:val="it-IT"/>
              </w:rPr>
            </w:pPr>
          </w:p>
        </w:tc>
      </w:tr>
      <w:tr w:rsidR="00F2747E" w14:paraId="50CBB0D2" w14:textId="77777777" w:rsidTr="00994DCD">
        <w:tc>
          <w:tcPr>
            <w:tcW w:w="1488" w:type="dxa"/>
          </w:tcPr>
          <w:p w14:paraId="79F57923" w14:textId="7E47F57A" w:rsidR="00F2747E" w:rsidRDefault="00F2747E" w:rsidP="00F2747E">
            <w:pPr>
              <w:jc w:val="center"/>
              <w:rPr>
                <w:sz w:val="24"/>
                <w:lang w:val="it-IT"/>
              </w:rPr>
            </w:pPr>
          </w:p>
        </w:tc>
        <w:tc>
          <w:tcPr>
            <w:tcW w:w="3827" w:type="dxa"/>
          </w:tcPr>
          <w:p w14:paraId="59352215" w14:textId="21636041" w:rsidR="00F2747E" w:rsidRDefault="00F2747E" w:rsidP="00F2747E">
            <w:pPr>
              <w:rPr>
                <w:sz w:val="24"/>
                <w:lang w:val="it-IT"/>
              </w:rPr>
            </w:pPr>
          </w:p>
        </w:tc>
        <w:tc>
          <w:tcPr>
            <w:tcW w:w="4394" w:type="dxa"/>
          </w:tcPr>
          <w:p w14:paraId="66696EE5" w14:textId="2AE15414" w:rsidR="00F2747E" w:rsidRDefault="00F2747E" w:rsidP="00994DCD">
            <w:pPr>
              <w:rPr>
                <w:bCs/>
                <w:sz w:val="24"/>
                <w:lang w:val="it-IT"/>
              </w:rPr>
            </w:pPr>
          </w:p>
        </w:tc>
        <w:tc>
          <w:tcPr>
            <w:tcW w:w="3828" w:type="dxa"/>
          </w:tcPr>
          <w:p w14:paraId="75D03D47" w14:textId="77777777" w:rsidR="00F2747E" w:rsidRDefault="00F2747E" w:rsidP="00994DCD">
            <w:pPr>
              <w:ind w:left="356" w:hanging="356"/>
              <w:rPr>
                <w:sz w:val="24"/>
                <w:lang w:val="it-IT"/>
              </w:rPr>
            </w:pPr>
          </w:p>
        </w:tc>
      </w:tr>
      <w:tr w:rsidR="00C25E25" w14:paraId="195493A1" w14:textId="77777777" w:rsidTr="00994DCD">
        <w:tc>
          <w:tcPr>
            <w:tcW w:w="1488" w:type="dxa"/>
          </w:tcPr>
          <w:p w14:paraId="314B5503" w14:textId="6A29A678" w:rsidR="00C25E25" w:rsidRDefault="00C25E25" w:rsidP="00C25E25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13</w:t>
            </w:r>
          </w:p>
        </w:tc>
        <w:tc>
          <w:tcPr>
            <w:tcW w:w="3827" w:type="dxa"/>
          </w:tcPr>
          <w:p w14:paraId="32091D12" w14:textId="3F47960D" w:rsidR="00C25E25" w:rsidRDefault="00C25E25" w:rsidP="00C25E2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Electric Guitar (Verstärker)</w:t>
            </w:r>
          </w:p>
        </w:tc>
        <w:tc>
          <w:tcPr>
            <w:tcW w:w="4394" w:type="dxa"/>
          </w:tcPr>
          <w:p w14:paraId="22AD123C" w14:textId="38544924" w:rsidR="00C25E25" w:rsidRDefault="00C25E25" w:rsidP="00C25E25">
            <w:pPr>
              <w:rPr>
                <w:b/>
                <w:sz w:val="24"/>
                <w:lang w:val="en-US"/>
              </w:rPr>
            </w:pPr>
            <w:r>
              <w:rPr>
                <w:sz w:val="24"/>
                <w:lang w:val="en-US"/>
              </w:rPr>
              <w:t>Mikrofon</w:t>
            </w:r>
          </w:p>
        </w:tc>
        <w:tc>
          <w:tcPr>
            <w:tcW w:w="3828" w:type="dxa"/>
          </w:tcPr>
          <w:p w14:paraId="64A14157" w14:textId="77777777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C25E25" w14:paraId="04A97E99" w14:textId="77777777" w:rsidTr="00994DCD">
        <w:tc>
          <w:tcPr>
            <w:tcW w:w="1488" w:type="dxa"/>
          </w:tcPr>
          <w:p w14:paraId="5CB045FA" w14:textId="76261A8C" w:rsidR="00C25E25" w:rsidRDefault="00C25E25" w:rsidP="00C25E25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71797464" w14:textId="04240D7D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4394" w:type="dxa"/>
          </w:tcPr>
          <w:p w14:paraId="5B7301BC" w14:textId="0380ED81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3828" w:type="dxa"/>
          </w:tcPr>
          <w:p w14:paraId="6616683B" w14:textId="5109E41C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C25E25" w14:paraId="6B413150" w14:textId="77777777" w:rsidTr="00994DCD">
        <w:tc>
          <w:tcPr>
            <w:tcW w:w="1488" w:type="dxa"/>
          </w:tcPr>
          <w:p w14:paraId="756A5AEB" w14:textId="645B7BCB" w:rsidR="00C25E25" w:rsidRDefault="00C25E25" w:rsidP="00C25E25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it-IT"/>
              </w:rPr>
              <w:t>14</w:t>
            </w:r>
          </w:p>
        </w:tc>
        <w:tc>
          <w:tcPr>
            <w:tcW w:w="3827" w:type="dxa"/>
          </w:tcPr>
          <w:p w14:paraId="0C2ED113" w14:textId="0D458C04" w:rsidR="00C25E25" w:rsidRDefault="00C25E25" w:rsidP="00C25E25">
            <w:pPr>
              <w:rPr>
                <w:sz w:val="24"/>
                <w:lang w:val="en-US"/>
              </w:rPr>
            </w:pPr>
            <w:r>
              <w:rPr>
                <w:sz w:val="24"/>
                <w:lang w:val="it-IT"/>
              </w:rPr>
              <w:t>Bass Guitar (Verstärker)</w:t>
            </w:r>
          </w:p>
        </w:tc>
        <w:tc>
          <w:tcPr>
            <w:tcW w:w="4394" w:type="dxa"/>
          </w:tcPr>
          <w:p w14:paraId="7B17885C" w14:textId="40193C8F" w:rsidR="00C25E25" w:rsidRDefault="00C25E25" w:rsidP="00C25E25">
            <w:pPr>
              <w:rPr>
                <w:b/>
                <w:sz w:val="24"/>
                <w:lang w:val="en-US"/>
              </w:rPr>
            </w:pPr>
            <w:r>
              <w:rPr>
                <w:bCs/>
                <w:sz w:val="24"/>
                <w:lang w:val="it-IT"/>
              </w:rPr>
              <w:t>DI</w:t>
            </w:r>
          </w:p>
        </w:tc>
        <w:tc>
          <w:tcPr>
            <w:tcW w:w="3828" w:type="dxa"/>
          </w:tcPr>
          <w:p w14:paraId="50D7360B" w14:textId="23352240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  <w:r>
              <w:rPr>
                <w:sz w:val="24"/>
                <w:lang w:val="it-IT"/>
              </w:rPr>
              <w:t>Compressor</w:t>
            </w:r>
          </w:p>
        </w:tc>
      </w:tr>
      <w:tr w:rsidR="00C25E25" w14:paraId="26765034" w14:textId="77777777" w:rsidTr="00994DCD">
        <w:tc>
          <w:tcPr>
            <w:tcW w:w="1488" w:type="dxa"/>
          </w:tcPr>
          <w:p w14:paraId="3F0DCACA" w14:textId="08E29FBE" w:rsidR="00C25E25" w:rsidRDefault="00C25E25" w:rsidP="00C25E25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0F29839F" w14:textId="57984D84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4394" w:type="dxa"/>
          </w:tcPr>
          <w:p w14:paraId="46AB353E" w14:textId="200AC0EF" w:rsidR="00C25E25" w:rsidRPr="00D37362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3828" w:type="dxa"/>
          </w:tcPr>
          <w:p w14:paraId="31265421" w14:textId="77777777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C25E25" w14:paraId="5B9ADACD" w14:textId="77777777" w:rsidTr="00994DCD">
        <w:tc>
          <w:tcPr>
            <w:tcW w:w="1488" w:type="dxa"/>
          </w:tcPr>
          <w:p w14:paraId="23EFA90B" w14:textId="1A9C60A9" w:rsidR="00C25E25" w:rsidRDefault="00C25E25" w:rsidP="00C25E25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15</w:t>
            </w:r>
          </w:p>
        </w:tc>
        <w:tc>
          <w:tcPr>
            <w:tcW w:w="3827" w:type="dxa"/>
          </w:tcPr>
          <w:p w14:paraId="3C34CFC8" w14:textId="02E90D61" w:rsidR="00C25E25" w:rsidRDefault="00C25E25" w:rsidP="00C25E2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Lead Vocals /  Querflöte</w:t>
            </w:r>
          </w:p>
        </w:tc>
        <w:tc>
          <w:tcPr>
            <w:tcW w:w="4394" w:type="dxa"/>
          </w:tcPr>
          <w:p w14:paraId="5113FBC1" w14:textId="41B2E5AE" w:rsidR="00C25E25" w:rsidRDefault="00C25E25" w:rsidP="00C25E25">
            <w:pPr>
              <w:rPr>
                <w:sz w:val="24"/>
                <w:lang w:val="en-US"/>
              </w:rPr>
            </w:pPr>
            <w:r>
              <w:rPr>
                <w:sz w:val="24"/>
                <w:lang w:val="en-GB"/>
              </w:rPr>
              <w:t>Mikrofon</w:t>
            </w:r>
          </w:p>
        </w:tc>
        <w:tc>
          <w:tcPr>
            <w:tcW w:w="3828" w:type="dxa"/>
          </w:tcPr>
          <w:p w14:paraId="06ADFBA0" w14:textId="07221AD6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Hall, Delay </w:t>
            </w:r>
            <w:r>
              <w:rPr>
                <w:sz w:val="20"/>
                <w:szCs w:val="20"/>
                <w:lang w:val="en-US"/>
              </w:rPr>
              <w:t>(Bitte experimen</w:t>
            </w:r>
            <w:r w:rsidRPr="008D1A95">
              <w:rPr>
                <w:sz w:val="20"/>
                <w:szCs w:val="20"/>
                <w:lang w:val="en-US"/>
              </w:rPr>
              <w:t>tieren</w:t>
            </w:r>
            <w:r>
              <w:rPr>
                <w:sz w:val="20"/>
                <w:szCs w:val="20"/>
                <w:lang w:val="en-US"/>
              </w:rPr>
              <w:t>!</w:t>
            </w:r>
            <w:r w:rsidRPr="008D1A95">
              <w:rPr>
                <w:sz w:val="20"/>
                <w:szCs w:val="20"/>
                <w:lang w:val="en-US"/>
              </w:rPr>
              <w:t>)</w:t>
            </w:r>
          </w:p>
        </w:tc>
      </w:tr>
      <w:tr w:rsidR="00C25E25" w14:paraId="26D101D2" w14:textId="77777777" w:rsidTr="00994DCD">
        <w:tc>
          <w:tcPr>
            <w:tcW w:w="1488" w:type="dxa"/>
          </w:tcPr>
          <w:p w14:paraId="5EC8D4B8" w14:textId="7EE1374F" w:rsidR="00C25E25" w:rsidRDefault="00C25E25" w:rsidP="00C25E25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16</w:t>
            </w:r>
          </w:p>
        </w:tc>
        <w:tc>
          <w:tcPr>
            <w:tcW w:w="3827" w:type="dxa"/>
          </w:tcPr>
          <w:p w14:paraId="59958669" w14:textId="4A1F6D14" w:rsidR="00C25E25" w:rsidRDefault="00C25E25" w:rsidP="00C25E2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Vokals Bassist</w:t>
            </w:r>
          </w:p>
        </w:tc>
        <w:tc>
          <w:tcPr>
            <w:tcW w:w="4394" w:type="dxa"/>
          </w:tcPr>
          <w:p w14:paraId="585255BE" w14:textId="32A87D92" w:rsidR="00C25E25" w:rsidRDefault="00C25E25" w:rsidP="00C25E25">
            <w:pPr>
              <w:rPr>
                <w:sz w:val="24"/>
                <w:lang w:val="en-US"/>
              </w:rPr>
            </w:pPr>
            <w:r>
              <w:rPr>
                <w:sz w:val="24"/>
                <w:lang w:val="en-GB"/>
              </w:rPr>
              <w:t>Mikrofon</w:t>
            </w:r>
          </w:p>
        </w:tc>
        <w:tc>
          <w:tcPr>
            <w:tcW w:w="3828" w:type="dxa"/>
          </w:tcPr>
          <w:p w14:paraId="69B02D91" w14:textId="04E613B3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Hall Delay</w:t>
            </w:r>
          </w:p>
        </w:tc>
      </w:tr>
      <w:tr w:rsidR="00C25E25" w14:paraId="532D9BDA" w14:textId="77777777" w:rsidTr="00994DCD">
        <w:tc>
          <w:tcPr>
            <w:tcW w:w="1488" w:type="dxa"/>
          </w:tcPr>
          <w:p w14:paraId="3B3FAF94" w14:textId="20743C19" w:rsidR="00C25E25" w:rsidRDefault="00C25E25" w:rsidP="00C25E25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17</w:t>
            </w:r>
          </w:p>
        </w:tc>
        <w:tc>
          <w:tcPr>
            <w:tcW w:w="3827" w:type="dxa"/>
          </w:tcPr>
          <w:p w14:paraId="153F95E3" w14:textId="35797D27" w:rsidR="00C25E25" w:rsidRDefault="00C25E25" w:rsidP="00C25E25">
            <w:pPr>
              <w:rPr>
                <w:sz w:val="24"/>
                <w:lang w:val="en-AU"/>
              </w:rPr>
            </w:pPr>
            <w:r>
              <w:rPr>
                <w:sz w:val="24"/>
                <w:lang w:val="en-US"/>
              </w:rPr>
              <w:t>Vokals Perkussionist</w:t>
            </w:r>
          </w:p>
        </w:tc>
        <w:tc>
          <w:tcPr>
            <w:tcW w:w="4394" w:type="dxa"/>
          </w:tcPr>
          <w:p w14:paraId="4365E621" w14:textId="10C30B33" w:rsidR="00C25E25" w:rsidRDefault="00C25E25" w:rsidP="00C25E25">
            <w:pPr>
              <w:rPr>
                <w:sz w:val="24"/>
                <w:lang w:val="en-US"/>
              </w:rPr>
            </w:pPr>
            <w:r>
              <w:rPr>
                <w:sz w:val="24"/>
                <w:lang w:val="en-GB"/>
              </w:rPr>
              <w:t>Mikrofon</w:t>
            </w:r>
          </w:p>
        </w:tc>
        <w:tc>
          <w:tcPr>
            <w:tcW w:w="3828" w:type="dxa"/>
          </w:tcPr>
          <w:p w14:paraId="373A5076" w14:textId="259168B0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Hall Delay</w:t>
            </w:r>
          </w:p>
        </w:tc>
      </w:tr>
      <w:tr w:rsidR="00C25E25" w14:paraId="7B843AB7" w14:textId="77777777" w:rsidTr="00994DCD">
        <w:tc>
          <w:tcPr>
            <w:tcW w:w="1488" w:type="dxa"/>
          </w:tcPr>
          <w:p w14:paraId="17C0E3FF" w14:textId="6DE41E46" w:rsidR="00C25E25" w:rsidRDefault="00C25E25" w:rsidP="00C25E25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5DF77365" w14:textId="6E632DE2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4394" w:type="dxa"/>
          </w:tcPr>
          <w:p w14:paraId="7912C7A6" w14:textId="7FB21882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3828" w:type="dxa"/>
          </w:tcPr>
          <w:p w14:paraId="608222F7" w14:textId="21276749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C25E25" w14:paraId="0795993E" w14:textId="77777777" w:rsidTr="00994DCD">
        <w:tc>
          <w:tcPr>
            <w:tcW w:w="1488" w:type="dxa"/>
          </w:tcPr>
          <w:p w14:paraId="1ACD6848" w14:textId="565F943A" w:rsidR="00C25E25" w:rsidRDefault="00C25E25" w:rsidP="00C25E25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552657EA" w14:textId="24D9E62A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4394" w:type="dxa"/>
          </w:tcPr>
          <w:p w14:paraId="3B0789F8" w14:textId="042F4796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3828" w:type="dxa"/>
          </w:tcPr>
          <w:p w14:paraId="2B44C064" w14:textId="636A6847" w:rsidR="00C25E25" w:rsidRDefault="00C25E25" w:rsidP="00C25E25">
            <w:pPr>
              <w:ind w:left="357" w:hanging="357"/>
              <w:rPr>
                <w:sz w:val="24"/>
                <w:lang w:val="en-US"/>
              </w:rPr>
            </w:pPr>
          </w:p>
        </w:tc>
      </w:tr>
      <w:tr w:rsidR="00C25E25" w14:paraId="51BA45FA" w14:textId="77777777" w:rsidTr="00994DCD">
        <w:tc>
          <w:tcPr>
            <w:tcW w:w="1488" w:type="dxa"/>
          </w:tcPr>
          <w:p w14:paraId="11249BFE" w14:textId="37097039" w:rsidR="00C25E25" w:rsidRDefault="00C25E25" w:rsidP="00C25E25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44812927" w14:textId="4CA19837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4394" w:type="dxa"/>
          </w:tcPr>
          <w:p w14:paraId="2A149AC1" w14:textId="6E594D7F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3828" w:type="dxa"/>
          </w:tcPr>
          <w:p w14:paraId="7381B2EE" w14:textId="72FEE0F8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C25E25" w14:paraId="097533A0" w14:textId="77777777" w:rsidTr="00994DCD">
        <w:tc>
          <w:tcPr>
            <w:tcW w:w="1488" w:type="dxa"/>
          </w:tcPr>
          <w:p w14:paraId="14C09EEB" w14:textId="77777777" w:rsidR="00C25E25" w:rsidRDefault="00C25E25" w:rsidP="00C25E25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3C9D6CCC" w14:textId="77777777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4394" w:type="dxa"/>
          </w:tcPr>
          <w:p w14:paraId="7E639643" w14:textId="77777777" w:rsidR="00C25E25" w:rsidRDefault="00C25E25" w:rsidP="00C25E25">
            <w:pPr>
              <w:rPr>
                <w:sz w:val="24"/>
                <w:lang w:val="en-GB"/>
              </w:rPr>
            </w:pPr>
          </w:p>
        </w:tc>
        <w:tc>
          <w:tcPr>
            <w:tcW w:w="3828" w:type="dxa"/>
          </w:tcPr>
          <w:p w14:paraId="4D888578" w14:textId="77777777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C25E25" w14:paraId="31A6A4E8" w14:textId="77777777" w:rsidTr="00994DCD">
        <w:tc>
          <w:tcPr>
            <w:tcW w:w="1488" w:type="dxa"/>
          </w:tcPr>
          <w:p w14:paraId="2A107731" w14:textId="6B5DF24D" w:rsidR="00C25E25" w:rsidRDefault="00C25E25" w:rsidP="00C25E25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54B9648C" w14:textId="523F8F01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4394" w:type="dxa"/>
          </w:tcPr>
          <w:p w14:paraId="67532F37" w14:textId="7E670BE0" w:rsidR="00C25E25" w:rsidRDefault="00C25E25" w:rsidP="00C25E25">
            <w:pPr>
              <w:rPr>
                <w:sz w:val="24"/>
                <w:lang w:val="en-GB"/>
              </w:rPr>
            </w:pPr>
          </w:p>
        </w:tc>
        <w:tc>
          <w:tcPr>
            <w:tcW w:w="3828" w:type="dxa"/>
          </w:tcPr>
          <w:p w14:paraId="7D474172" w14:textId="41B957B8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</w:p>
        </w:tc>
      </w:tr>
      <w:tr w:rsidR="00C25E25" w14:paraId="19088108" w14:textId="77777777" w:rsidTr="00994DCD">
        <w:tc>
          <w:tcPr>
            <w:tcW w:w="1488" w:type="dxa"/>
          </w:tcPr>
          <w:p w14:paraId="04258567" w14:textId="02648382" w:rsidR="00C25E25" w:rsidRDefault="00C25E25" w:rsidP="00C25E25">
            <w:pPr>
              <w:jc w:val="center"/>
              <w:rPr>
                <w:sz w:val="24"/>
                <w:lang w:val="en-US"/>
              </w:rPr>
            </w:pPr>
          </w:p>
        </w:tc>
        <w:tc>
          <w:tcPr>
            <w:tcW w:w="3827" w:type="dxa"/>
          </w:tcPr>
          <w:p w14:paraId="2E7B7D7C" w14:textId="115198ED" w:rsidR="00C25E25" w:rsidRDefault="00C25E25" w:rsidP="00C25E25">
            <w:pPr>
              <w:rPr>
                <w:sz w:val="24"/>
                <w:lang w:val="en-US"/>
              </w:rPr>
            </w:pPr>
          </w:p>
        </w:tc>
        <w:tc>
          <w:tcPr>
            <w:tcW w:w="4394" w:type="dxa"/>
          </w:tcPr>
          <w:p w14:paraId="5289D94F" w14:textId="4BA4EE2A" w:rsidR="00C25E25" w:rsidRDefault="00C25E25" w:rsidP="00C25E25">
            <w:pPr>
              <w:rPr>
                <w:sz w:val="24"/>
                <w:lang w:val="en-GB"/>
              </w:rPr>
            </w:pPr>
          </w:p>
        </w:tc>
        <w:tc>
          <w:tcPr>
            <w:tcW w:w="3828" w:type="dxa"/>
          </w:tcPr>
          <w:p w14:paraId="0D628EAF" w14:textId="0E25651E" w:rsidR="00C25E25" w:rsidRDefault="00C25E25" w:rsidP="00C25E25">
            <w:pPr>
              <w:ind w:left="356" w:hanging="356"/>
              <w:rPr>
                <w:sz w:val="24"/>
                <w:lang w:val="en-US"/>
              </w:rPr>
            </w:pPr>
          </w:p>
        </w:tc>
      </w:tr>
    </w:tbl>
    <w:p w14:paraId="14A0D06D" w14:textId="65FB56C3" w:rsidR="008F53EA" w:rsidRPr="00215377" w:rsidRDefault="00C01FFC" w:rsidP="008F53EA">
      <w:pPr>
        <w:pStyle w:val="Kopfzeile"/>
        <w:tabs>
          <w:tab w:val="clear" w:pos="4536"/>
          <w:tab w:val="clear" w:pos="9072"/>
        </w:tabs>
        <w:rPr>
          <w:sz w:val="40"/>
          <w:szCs w:val="40"/>
          <w:lang w:val="en-GB"/>
        </w:rPr>
      </w:pPr>
      <w:r w:rsidRPr="00215377">
        <w:rPr>
          <w:b/>
          <w:bCs/>
          <w:sz w:val="40"/>
          <w:szCs w:val="40"/>
          <w:lang w:val="en-GB"/>
        </w:rPr>
        <w:t xml:space="preserve">Instrumente </w:t>
      </w:r>
      <w:r w:rsidR="00836CAE">
        <w:rPr>
          <w:b/>
          <w:bCs/>
          <w:sz w:val="40"/>
          <w:szCs w:val="40"/>
          <w:lang w:val="en-GB"/>
        </w:rPr>
        <w:t>und Mikrofonierung</w:t>
      </w:r>
    </w:p>
    <w:p w14:paraId="7868B0AC" w14:textId="438D5593" w:rsidR="00D2684B" w:rsidRDefault="00D2684B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018B92D" w14:textId="6F84C5D7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53A6C8C8" w14:textId="40718E47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5F6C09AA" w14:textId="4EBBB0B9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11778D9D" w14:textId="328082CC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07269FE2" w14:textId="6FD0576C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6B6BE86" w14:textId="4BB7F0EC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6AA26A32" w14:textId="73D0DF8C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F1CE077" w14:textId="01DC1092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7274749F" w14:textId="78AAF1D2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510BF202" w14:textId="52502625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67D4371A" w14:textId="5352BC3B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80C10D5" w14:textId="71EE7658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643F0C4C" w14:textId="61C7A30A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42C691E5" w14:textId="56D7E12C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32E62CCD" w14:textId="435189D1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A20EC7F" w14:textId="4C1D883F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400B700" w14:textId="4A7933DF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6C7C6AF" w14:textId="591DE4CA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6ADF0294" w14:textId="0872E8DF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3B5C654A" w14:textId="62A69D26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CE7AFC5" w14:textId="4F4EE0CC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012CFD9" w14:textId="0CBC743A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34C397FB" w14:textId="4EAA59E4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78475445" w14:textId="6378D01A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CD46B29" w14:textId="6C1FC514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19D89185" w14:textId="24535B88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CEB3D6F" w14:textId="57A09AAC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475AA009" w14:textId="7ABA5427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593B6908" w14:textId="57394454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4AFF1DFC" w14:textId="382E33B9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5F831E9D" w14:textId="443A6824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0FBA17A1" w14:textId="71293A33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55AAB801" w14:textId="1161D369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70F81CD6" w14:textId="797738B2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6DC707B6" w14:textId="077FC57C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4BC7DCF8" w14:textId="4D74F567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1AF74C0F" w14:textId="1C2D948C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1BA88213" w14:textId="2A92C3C2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5B6CAD6F" w14:textId="734671DC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708AEC65" w14:textId="1C9BD90D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21E29307" w14:textId="0C2F3C14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0B207827" w14:textId="77AE1C13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6D77EFAC" w14:textId="2D32938B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0853114B" w14:textId="73BA5BB8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4F5DA125" w14:textId="55FBF9A8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3EA58D7B" w14:textId="70316D4A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333AA645" w14:textId="77777777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</w:p>
    <w:p w14:paraId="0C20754E" w14:textId="27DFC582" w:rsidR="00D63362" w:rsidRDefault="00D63362" w:rsidP="00C01FFC">
      <w:pPr>
        <w:pStyle w:val="Kopfzeile"/>
        <w:tabs>
          <w:tab w:val="clear" w:pos="4536"/>
          <w:tab w:val="clear" w:pos="9072"/>
        </w:tabs>
        <w:rPr>
          <w:lang w:val="en-GB"/>
        </w:rPr>
      </w:pPr>
      <w:r>
        <w:rPr>
          <w:lang w:val="en-GB"/>
        </w:rPr>
        <w:drawing>
          <wp:inline distT="0" distB="0" distL="0" distR="0" wp14:anchorId="4EA8D4FB" wp14:editId="48292972">
            <wp:extent cx="9103995" cy="5329555"/>
            <wp:effectExtent l="0" t="0" r="1905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3995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362" w:rsidSect="00EB66D7">
      <w:pgSz w:w="16838" w:h="11906" w:orient="landscape" w:code="9"/>
      <w:pgMar w:top="1259" w:right="1361" w:bottom="442" w:left="11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AF790" w14:textId="77777777" w:rsidR="002C6A07" w:rsidRDefault="002C6A07">
      <w:r>
        <w:separator/>
      </w:r>
    </w:p>
  </w:endnote>
  <w:endnote w:type="continuationSeparator" w:id="0">
    <w:p w14:paraId="798217D6" w14:textId="77777777" w:rsidR="002C6A07" w:rsidRDefault="002C6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39B05" w14:textId="77777777" w:rsidR="002C6A07" w:rsidRDefault="002C6A07">
      <w:r>
        <w:separator/>
      </w:r>
    </w:p>
  </w:footnote>
  <w:footnote w:type="continuationSeparator" w:id="0">
    <w:p w14:paraId="2E753D73" w14:textId="77777777" w:rsidR="002C6A07" w:rsidRDefault="002C6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5132" w14:textId="183479F9" w:rsidR="00DC5F75" w:rsidRDefault="00DC5F75">
    <w:pPr>
      <w:pStyle w:val="Kopfzeile"/>
    </w:pPr>
    <w:r>
      <w:rPr>
        <w:lang w:val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E78EC97" wp14:editId="5DC98D09">
              <wp:simplePos x="0" y="0"/>
              <wp:positionH relativeFrom="column">
                <wp:posOffset>-209550</wp:posOffset>
              </wp:positionH>
              <wp:positionV relativeFrom="paragraph">
                <wp:posOffset>271145</wp:posOffset>
              </wp:positionV>
              <wp:extent cx="7917180" cy="376555"/>
              <wp:effectExtent l="0" t="0" r="0" b="4445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9171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D1422B" w14:textId="2F14A145" w:rsidR="00DC5F75" w:rsidRPr="00B85059" w:rsidRDefault="00DC5F75" w:rsidP="004376DE">
                          <w:pPr>
                            <w:spacing w:line="220" w:lineRule="exact"/>
                            <w:jc w:val="right"/>
                            <w:rPr>
                              <w:rFonts w:asciiTheme="majorHAnsi" w:hAnsiTheme="majorHAnsi"/>
                              <w:szCs w:val="18"/>
                            </w:rPr>
                          </w:pPr>
                          <w:r w:rsidRPr="00B85059">
                            <w:rPr>
                              <w:rFonts w:asciiTheme="majorHAnsi" w:hAnsiTheme="majorHAnsi"/>
                              <w:b/>
                              <w:szCs w:val="18"/>
                            </w:rPr>
                            <w:t xml:space="preserve">Kontakt für Konzertanfragen von SPRUCHRIF </w:t>
                          </w:r>
                          <w:r>
                            <w:rPr>
                              <w:rFonts w:asciiTheme="majorHAnsi" w:hAnsiTheme="majorHAnsi"/>
                              <w:b/>
                              <w:szCs w:val="18"/>
                            </w:rPr>
                            <w:t xml:space="preserve">· </w:t>
                          </w:r>
                          <w:r w:rsidRPr="00B85059">
                            <w:rPr>
                              <w:rFonts w:asciiTheme="majorHAnsi" w:hAnsiTheme="majorHAnsi"/>
                              <w:szCs w:val="18"/>
                            </w:rPr>
                            <w:t>Roberto D’Agostini · Z</w:t>
                          </w:r>
                          <w:r>
                            <w:rPr>
                              <w:rFonts w:asciiTheme="majorHAnsi" w:hAnsiTheme="majorHAnsi"/>
                              <w:szCs w:val="18"/>
                            </w:rPr>
                            <w:t xml:space="preserve">unzgerstrasse 12 · 4450 Sissach · </w:t>
                          </w:r>
                          <w:r w:rsidRPr="00B85059">
                            <w:rPr>
                              <w:rFonts w:asciiTheme="majorHAnsi" w:hAnsiTheme="majorHAnsi"/>
                              <w:szCs w:val="18"/>
                            </w:rPr>
                            <w:t xml:space="preserve">Telefon 079 743 16 13 · </w:t>
                          </w:r>
                          <w:hyperlink r:id="rId1" w:history="1">
                            <w:r w:rsidRPr="00B85059">
                              <w:rPr>
                                <w:rStyle w:val="Hyperlink"/>
                                <w:rFonts w:asciiTheme="majorHAnsi" w:hAnsiTheme="majorHAnsi"/>
                                <w:szCs w:val="18"/>
                              </w:rPr>
                              <w:t>info@spruchrif.ch</w:t>
                            </w:r>
                          </w:hyperlink>
                          <w:r w:rsidRPr="00B85059">
                            <w:rPr>
                              <w:rFonts w:asciiTheme="majorHAnsi" w:hAnsiTheme="majorHAnsi"/>
                              <w:szCs w:val="18"/>
                            </w:rPr>
                            <w:t xml:space="preserve"> · </w:t>
                          </w:r>
                          <w:hyperlink r:id="rId2" w:history="1">
                            <w:r w:rsidRPr="00B85059">
                              <w:rPr>
                                <w:rStyle w:val="Hyperlink"/>
                                <w:rFonts w:asciiTheme="majorHAnsi" w:hAnsiTheme="majorHAnsi"/>
                                <w:szCs w:val="18"/>
                              </w:rPr>
                              <w:t>www.spruchrif.ch</w:t>
                            </w:r>
                          </w:hyperlink>
                          <w:r w:rsidRPr="00B85059">
                            <w:rPr>
                              <w:rFonts w:asciiTheme="majorHAnsi" w:hAnsiTheme="majorHAnsi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8EC97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45" type="#_x0000_t202" style="position:absolute;margin-left:-16.5pt;margin-top:21.35pt;width:623.4pt;height:2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" filled="f" stroked="f">
              <v:textbox>
                <w:txbxContent>
                  <w:p w14:paraId="23D1422B" w14:textId="2F14A145" w:rsidR="00DC5F75" w:rsidRPr="00B85059" w:rsidRDefault="00DC5F75" w:rsidP="004376DE">
                    <w:pPr>
                      <w:spacing w:line="220" w:lineRule="exact"/>
                      <w:jc w:val="right"/>
                      <w:rPr>
                        <w:rFonts w:asciiTheme="majorHAnsi" w:hAnsiTheme="majorHAnsi"/>
                        <w:szCs w:val="18"/>
                      </w:rPr>
                    </w:pPr>
                    <w:r w:rsidRPr="00B85059">
                      <w:rPr>
                        <w:rFonts w:asciiTheme="majorHAnsi" w:hAnsiTheme="majorHAnsi"/>
                        <w:b/>
                        <w:szCs w:val="18"/>
                      </w:rPr>
                      <w:t xml:space="preserve">Kontakt für Konzertanfragen von SPRUCHRIF </w:t>
                    </w:r>
                    <w:r>
                      <w:rPr>
                        <w:rFonts w:asciiTheme="majorHAnsi" w:hAnsiTheme="majorHAnsi"/>
                        <w:b/>
                        <w:szCs w:val="18"/>
                      </w:rPr>
                      <w:t xml:space="preserve">· </w:t>
                    </w:r>
                    <w:r w:rsidRPr="00B85059">
                      <w:rPr>
                        <w:rFonts w:asciiTheme="majorHAnsi" w:hAnsiTheme="majorHAnsi"/>
                        <w:szCs w:val="18"/>
                      </w:rPr>
                      <w:t>Roberto D’Agostini · Z</w:t>
                    </w:r>
                    <w:r>
                      <w:rPr>
                        <w:rFonts w:asciiTheme="majorHAnsi" w:hAnsiTheme="majorHAnsi"/>
                        <w:szCs w:val="18"/>
                      </w:rPr>
                      <w:t xml:space="preserve">unzgerstrasse 12 · 4450 Sissach · </w:t>
                    </w:r>
                    <w:r w:rsidRPr="00B85059">
                      <w:rPr>
                        <w:rFonts w:asciiTheme="majorHAnsi" w:hAnsiTheme="majorHAnsi"/>
                        <w:szCs w:val="18"/>
                      </w:rPr>
                      <w:t xml:space="preserve">Telefon 079 743 16 13 · </w:t>
                    </w:r>
                    <w:hyperlink r:id="rId3" w:history="1">
                      <w:r w:rsidRPr="00B85059">
                        <w:rPr>
                          <w:rStyle w:val="Hyperlink"/>
                          <w:rFonts w:asciiTheme="majorHAnsi" w:hAnsiTheme="majorHAnsi"/>
                          <w:szCs w:val="18"/>
                        </w:rPr>
                        <w:t>info@spruchrif.ch</w:t>
                      </w:r>
                    </w:hyperlink>
                    <w:r w:rsidRPr="00B85059">
                      <w:rPr>
                        <w:rFonts w:asciiTheme="majorHAnsi" w:hAnsiTheme="majorHAnsi"/>
                        <w:szCs w:val="18"/>
                      </w:rPr>
                      <w:t xml:space="preserve"> · </w:t>
                    </w:r>
                    <w:hyperlink r:id="rId4" w:history="1">
                      <w:r w:rsidRPr="00B85059">
                        <w:rPr>
                          <w:rStyle w:val="Hyperlink"/>
                          <w:rFonts w:asciiTheme="majorHAnsi" w:hAnsiTheme="majorHAnsi"/>
                          <w:szCs w:val="18"/>
                        </w:rPr>
                        <w:t>www.spruchrif.ch</w:t>
                      </w:r>
                    </w:hyperlink>
                    <w:r w:rsidRPr="00B85059">
                      <w:rPr>
                        <w:rFonts w:asciiTheme="majorHAnsi" w:hAnsiTheme="majorHAnsi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lang w:val="de-DE"/>
      </w:rPr>
      <w:drawing>
        <wp:anchor distT="0" distB="0" distL="114300" distR="114300" simplePos="0" relativeHeight="251659264" behindDoc="0" locked="0" layoutInCell="1" allowOverlap="1" wp14:anchorId="6EF2F238" wp14:editId="26BF9E7E">
          <wp:simplePos x="0" y="0"/>
          <wp:positionH relativeFrom="column">
            <wp:posOffset>7910195</wp:posOffset>
          </wp:positionH>
          <wp:positionV relativeFrom="paragraph">
            <wp:posOffset>-86995</wp:posOffset>
          </wp:positionV>
          <wp:extent cx="1612265" cy="732790"/>
          <wp:effectExtent l="0" t="0" r="0" b="0"/>
          <wp:wrapNone/>
          <wp:docPr id="21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1226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8A"/>
    <w:rsid w:val="00074955"/>
    <w:rsid w:val="000D6F7F"/>
    <w:rsid w:val="00150B84"/>
    <w:rsid w:val="00212D87"/>
    <w:rsid w:val="00215377"/>
    <w:rsid w:val="002904F7"/>
    <w:rsid w:val="00293B7D"/>
    <w:rsid w:val="002C6A07"/>
    <w:rsid w:val="00367E55"/>
    <w:rsid w:val="003A6060"/>
    <w:rsid w:val="003B0985"/>
    <w:rsid w:val="004376DE"/>
    <w:rsid w:val="00441ADE"/>
    <w:rsid w:val="00447B4A"/>
    <w:rsid w:val="00463527"/>
    <w:rsid w:val="005529A6"/>
    <w:rsid w:val="005D7866"/>
    <w:rsid w:val="00632BF8"/>
    <w:rsid w:val="006864A9"/>
    <w:rsid w:val="006A087F"/>
    <w:rsid w:val="006D7B45"/>
    <w:rsid w:val="0074189D"/>
    <w:rsid w:val="007A1DE8"/>
    <w:rsid w:val="008070CE"/>
    <w:rsid w:val="00824264"/>
    <w:rsid w:val="00836CAE"/>
    <w:rsid w:val="00836FD8"/>
    <w:rsid w:val="0085664C"/>
    <w:rsid w:val="00886C1C"/>
    <w:rsid w:val="00887EAE"/>
    <w:rsid w:val="008C64F1"/>
    <w:rsid w:val="008D1A95"/>
    <w:rsid w:val="008F53EA"/>
    <w:rsid w:val="00994DCD"/>
    <w:rsid w:val="009E3CAE"/>
    <w:rsid w:val="00A7450D"/>
    <w:rsid w:val="00A82572"/>
    <w:rsid w:val="00AC6D20"/>
    <w:rsid w:val="00AE325C"/>
    <w:rsid w:val="00BA643E"/>
    <w:rsid w:val="00BF16B8"/>
    <w:rsid w:val="00BF30B0"/>
    <w:rsid w:val="00C01FFC"/>
    <w:rsid w:val="00C25E25"/>
    <w:rsid w:val="00CF49A5"/>
    <w:rsid w:val="00D2684B"/>
    <w:rsid w:val="00D37362"/>
    <w:rsid w:val="00D43593"/>
    <w:rsid w:val="00D63362"/>
    <w:rsid w:val="00D70B41"/>
    <w:rsid w:val="00D73627"/>
    <w:rsid w:val="00DA43EB"/>
    <w:rsid w:val="00DC5F75"/>
    <w:rsid w:val="00E550E9"/>
    <w:rsid w:val="00E6333A"/>
    <w:rsid w:val="00E63D3E"/>
    <w:rsid w:val="00EB66D7"/>
    <w:rsid w:val="00F2747E"/>
    <w:rsid w:val="00F64730"/>
    <w:rsid w:val="00F769FC"/>
    <w:rsid w:val="00FF5F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60B1B7C"/>
  <w15:docId w15:val="{810BACC3-5807-3149-AB38-41C3FAD30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4189D"/>
    <w:rPr>
      <w:rFonts w:ascii="Arial" w:hAnsi="Arial" w:cs="Arial"/>
      <w:noProof/>
      <w:color w:val="000000"/>
      <w:sz w:val="18"/>
      <w:szCs w:val="24"/>
    </w:rPr>
  </w:style>
  <w:style w:type="paragraph" w:styleId="berschrift1">
    <w:name w:val="heading 1"/>
    <w:basedOn w:val="Standard"/>
    <w:next w:val="Standard"/>
    <w:qFormat/>
    <w:rsid w:val="0074189D"/>
    <w:pPr>
      <w:keepNext/>
      <w:outlineLvl w:val="0"/>
    </w:pPr>
    <w:rPr>
      <w:sz w:val="22"/>
    </w:rPr>
  </w:style>
  <w:style w:type="paragraph" w:styleId="berschrift2">
    <w:name w:val="heading 2"/>
    <w:basedOn w:val="Standard"/>
    <w:next w:val="Standard"/>
    <w:qFormat/>
    <w:rsid w:val="0074189D"/>
    <w:pPr>
      <w:keepNext/>
      <w:jc w:val="center"/>
      <w:outlineLvl w:val="1"/>
    </w:pPr>
    <w:rPr>
      <w:sz w:val="22"/>
    </w:rPr>
  </w:style>
  <w:style w:type="paragraph" w:styleId="berschrift3">
    <w:name w:val="heading 3"/>
    <w:basedOn w:val="Standard"/>
    <w:next w:val="Standard"/>
    <w:qFormat/>
    <w:rsid w:val="0074189D"/>
    <w:pPr>
      <w:keepNext/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rsid w:val="0074189D"/>
    <w:pPr>
      <w:keepNext/>
      <w:jc w:val="center"/>
      <w:outlineLvl w:val="3"/>
    </w:pPr>
    <w:rPr>
      <w:b/>
      <w:bCs/>
      <w:sz w:val="28"/>
      <w:u w:val="single"/>
    </w:rPr>
  </w:style>
  <w:style w:type="paragraph" w:styleId="berschrift5">
    <w:name w:val="heading 5"/>
    <w:basedOn w:val="Standard"/>
    <w:next w:val="Standard"/>
    <w:link w:val="berschrift5Zchn"/>
    <w:qFormat/>
    <w:rsid w:val="0074189D"/>
    <w:pPr>
      <w:keepNext/>
      <w:jc w:val="center"/>
      <w:outlineLvl w:val="4"/>
    </w:pPr>
    <w:rPr>
      <w:b/>
      <w:bCs/>
      <w:sz w:val="22"/>
    </w:rPr>
  </w:style>
  <w:style w:type="paragraph" w:styleId="berschrift6">
    <w:name w:val="heading 6"/>
    <w:basedOn w:val="Standard"/>
    <w:next w:val="Standard"/>
    <w:qFormat/>
    <w:rsid w:val="0074189D"/>
    <w:pPr>
      <w:keepNext/>
      <w:outlineLvl w:val="5"/>
    </w:pPr>
    <w:rPr>
      <w:b/>
      <w:bCs/>
    </w:rPr>
  </w:style>
  <w:style w:type="paragraph" w:styleId="berschrift7">
    <w:name w:val="heading 7"/>
    <w:basedOn w:val="Standard"/>
    <w:next w:val="Standard"/>
    <w:qFormat/>
    <w:rsid w:val="0074189D"/>
    <w:pPr>
      <w:keepNext/>
      <w:framePr w:hSpace="141" w:wrap="notBeside" w:vAnchor="text" w:hAnchor="margin" w:y="262"/>
      <w:outlineLvl w:val="6"/>
    </w:pPr>
    <w:rPr>
      <w:sz w:val="22"/>
    </w:rPr>
  </w:style>
  <w:style w:type="paragraph" w:styleId="berschrift8">
    <w:name w:val="heading 8"/>
    <w:basedOn w:val="Standard"/>
    <w:next w:val="Standard"/>
    <w:qFormat/>
    <w:rsid w:val="0074189D"/>
    <w:pPr>
      <w:keepNext/>
      <w:framePr w:hSpace="141" w:wrap="notBeside" w:vAnchor="text" w:hAnchor="margin" w:y="262"/>
      <w:jc w:val="center"/>
      <w:outlineLvl w:val="7"/>
    </w:pPr>
    <w:rPr>
      <w:sz w:val="22"/>
      <w:lang w:val="en-GB"/>
    </w:rPr>
  </w:style>
  <w:style w:type="paragraph" w:styleId="berschrift9">
    <w:name w:val="heading 9"/>
    <w:basedOn w:val="Standard"/>
    <w:next w:val="Standard"/>
    <w:qFormat/>
    <w:rsid w:val="0074189D"/>
    <w:pPr>
      <w:keepNext/>
      <w:jc w:val="center"/>
      <w:outlineLvl w:val="8"/>
    </w:pPr>
    <w:rPr>
      <w:b/>
      <w:bCs/>
      <w:sz w:val="32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7418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74189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rsid w:val="0074189D"/>
    <w:rPr>
      <w:color w:val="0000FF"/>
      <w:u w:val="single"/>
    </w:rPr>
  </w:style>
  <w:style w:type="paragraph" w:styleId="Textkrper">
    <w:name w:val="Body Text"/>
    <w:basedOn w:val="Standard"/>
    <w:semiHidden/>
    <w:rsid w:val="0074189D"/>
    <w:rPr>
      <w:sz w:val="22"/>
    </w:rPr>
  </w:style>
  <w:style w:type="paragraph" w:styleId="Textkrper2">
    <w:name w:val="Body Text 2"/>
    <w:basedOn w:val="Standard"/>
    <w:semiHidden/>
    <w:rsid w:val="0074189D"/>
    <w:pPr>
      <w:jc w:val="center"/>
    </w:pPr>
  </w:style>
  <w:style w:type="paragraph" w:styleId="Textkrper3">
    <w:name w:val="Body Text 3"/>
    <w:basedOn w:val="Standard"/>
    <w:link w:val="Textkrper3Zchn"/>
    <w:semiHidden/>
    <w:rsid w:val="0074189D"/>
    <w:pPr>
      <w:jc w:val="center"/>
    </w:pPr>
    <w:rPr>
      <w:b/>
      <w:bCs/>
      <w:sz w:val="22"/>
    </w:rPr>
  </w:style>
  <w:style w:type="paragraph" w:styleId="Beschriftung">
    <w:name w:val="caption"/>
    <w:basedOn w:val="Standard"/>
    <w:next w:val="Standard"/>
    <w:qFormat/>
    <w:rsid w:val="0074189D"/>
    <w:pPr>
      <w:jc w:val="center"/>
    </w:pPr>
    <w:rPr>
      <w:b/>
      <w:bCs/>
      <w:sz w:val="24"/>
      <w:lang w:val="en-GB"/>
    </w:rPr>
  </w:style>
  <w:style w:type="character" w:customStyle="1" w:styleId="berschrift5Zchn">
    <w:name w:val="Überschrift 5 Zchn"/>
    <w:basedOn w:val="Absatz-Standardschriftart"/>
    <w:link w:val="berschrift5"/>
    <w:rsid w:val="00C01FFC"/>
    <w:rPr>
      <w:rFonts w:ascii="Arial" w:hAnsi="Arial" w:cs="Arial"/>
      <w:b/>
      <w:bCs/>
      <w:noProof/>
      <w:color w:val="000000"/>
      <w:sz w:val="22"/>
      <w:szCs w:val="24"/>
    </w:rPr>
  </w:style>
  <w:style w:type="character" w:customStyle="1" w:styleId="Textkrper3Zchn">
    <w:name w:val="Textkörper 3 Zchn"/>
    <w:basedOn w:val="Absatz-Standardschriftart"/>
    <w:link w:val="Textkrper3"/>
    <w:semiHidden/>
    <w:rsid w:val="00441ADE"/>
    <w:rPr>
      <w:rFonts w:ascii="Arial" w:hAnsi="Arial" w:cs="Arial"/>
      <w:b/>
      <w:bCs/>
      <w:noProof/>
      <w:color w:val="000000"/>
      <w:sz w:val="22"/>
      <w:szCs w:val="24"/>
    </w:rPr>
  </w:style>
  <w:style w:type="character" w:customStyle="1" w:styleId="KopfzeileZchn">
    <w:name w:val="Kopfzeile Zchn"/>
    <w:basedOn w:val="Absatz-Standardschriftart"/>
    <w:link w:val="Kopfzeile"/>
    <w:semiHidden/>
    <w:rsid w:val="00A82572"/>
    <w:rPr>
      <w:rFonts w:ascii="Arial" w:hAnsi="Arial" w:cs="Arial"/>
      <w:noProof/>
      <w:color w:val="000000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pruchrif.ch" TargetMode="External"/><Relationship Id="rId2" Type="http://schemas.openxmlformats.org/officeDocument/2006/relationships/hyperlink" Target="http://www.spruchrif.ch" TargetMode="External"/><Relationship Id="rId1" Type="http://schemas.openxmlformats.org/officeDocument/2006/relationships/hyperlink" Target="mailto:info@spruchrif.ch" TargetMode="External"/><Relationship Id="rId5" Type="http://schemas.openxmlformats.org/officeDocument/2006/relationships/image" Target="media/image1.jpg"/><Relationship Id="rId4" Type="http://schemas.openxmlformats.org/officeDocument/2006/relationships/hyperlink" Target="http://www.spruchrif.ch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blage\Vorlagen\Technical%20Stuff\Stageplan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1AA562-FA7D-7546-B944-3374C44D6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C:\Ablage\Vorlagen\Technical Stuff\Stageplan.dot</Template>
  <TotalTime>0</TotalTime>
  <Pages>3</Pages>
  <Words>112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Bühnenplan und technischer Rider</vt:lpstr>
    </vt:vector>
  </TitlesOfParts>
  <Company>Rockförderverein der Region Basel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Bühnenplan und technischer Rider</dc:title>
  <dc:creator>GS</dc:creator>
  <cp:lastModifiedBy>Roberto D'Agostini</cp:lastModifiedBy>
  <cp:revision>9</cp:revision>
  <dcterms:created xsi:type="dcterms:W3CDTF">2022-07-21T16:56:00Z</dcterms:created>
  <dcterms:modified xsi:type="dcterms:W3CDTF">2022-08-10T08:01:00Z</dcterms:modified>
</cp:coreProperties>
</file>